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897" w:rsidRDefault="004C4716">
      <w:pPr>
        <w:spacing w:before="37" w:line="244" w:lineRule="auto"/>
        <w:ind w:left="6172" w:right="6351" w:firstLine="148"/>
        <w:rPr>
          <w:b/>
          <w:sz w:val="37"/>
        </w:rPr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52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505950"/>
                <wp:effectExtent l="6350" t="8890" r="5715" b="635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505950"/>
                          <a:chOff x="415" y="1454"/>
                          <a:chExt cx="22976" cy="14970"/>
                        </a:xfrm>
                      </wpg:grpSpPr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106" y="15549"/>
                            <a:ext cx="1001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014" y="14304"/>
                            <a:ext cx="802" cy="398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014" y="14304"/>
                            <a:ext cx="802" cy="398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014" y="14846"/>
                            <a:ext cx="802" cy="398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014" y="14846"/>
                            <a:ext cx="802" cy="39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014" y="15388"/>
                            <a:ext cx="802" cy="398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7014" y="15388"/>
                            <a:ext cx="802" cy="398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7014" y="15931"/>
                            <a:ext cx="802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7014" y="15931"/>
                            <a:ext cx="802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0.75pt;margin-top:72.7pt;width:1148.8pt;height:748.5pt;z-index:-3328;mso-position-horizontal-relative:page;mso-position-vertical-relative:page" coordorigin="415,1454" coordsize="22976,14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ANXDDAAAA2gAAAA8AAABkcnMvZG93bnJldi54bWxEj19rwjAUxd8H+w7hDvamqRuIVtMiQmDg&#10;QPwDY2+X5tp2a25qErX79mYw2OPhnPM7nGU52E5cyYfWsYLJOANBXDnTcq3geNCjGYgQkQ12jknB&#10;DwUoi8eHJebG3XhH132sRYJwyFFBE2OfSxmqhiyGseuJk3dy3mJM0tfSeLwluO3kS5ZNpcWW00KD&#10;Pa0bqr73F6tAf7DfvG/PGufrL60DnTl8olLPT8NqASLSEP/Df+03o+AVfq+kGy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A1cMMAAADaAAAADwAAAAAAAAAAAAAAAACf&#10;AgAAZHJzL2Rvd25yZXYueG1sUEsFBgAAAAAEAAQA9wAAAI8DAAAAAA==&#10;">
                  <v:imagedata r:id="rId6" o:title=""/>
                </v:shape>
                <v:rect id="Rectangle 13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MqcMA&#10;AADaAAAADwAAAGRycy9kb3ducmV2LnhtbESPzW7CMBCE70i8g7VIvRUHRCNIMQgh0Z/01IQH2Mbb&#10;JCVeR7YL4e1xpUocRzPzjWa9HUwnzuR8a1nBbJqAIK6sbrlWcCwPj0sQPiBr7CyTgit52G7GozVm&#10;2l74k85FqEWEsM9QQRNCn0npq4YM+qntiaP3bZ3BEKWrpXZ4iXDTyXmSpNJgy3GhwZ72DVWn4tco&#10;CC+L9inP+9f9HN+/9DH9KFc/TqmHybB7BhFoCPfwf/tNK1jA35V4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VMqcMAAADaAAAADwAAAAAAAAAAAAAAAACYAgAAZHJzL2Rv&#10;d25yZXYueG1sUEsFBgAAAAAEAAQA9QAAAIgDAAAAAA==&#10;" filled="f" strokeweight=".96pt"/>
                <v:rect id="Rectangle 12" o:spid="_x0000_s1029" style="position:absolute;left:1106;top:15549;width:1001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/>
                <v:rect id="Rectangle 11" o:spid="_x0000_s1030" style="position:absolute;left:17014;top:14304;width:802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0" o:spid="_x0000_s1031" style="position:absolute;left:17014;top:14304;width:802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9" o:spid="_x0000_s1032" style="position:absolute;left:17014;top:14846;width:802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8" o:spid="_x0000_s1033" style="position:absolute;left:17014;top:14846;width:802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7" o:spid="_x0000_s1034" style="position:absolute;left:17014;top:15388;width:802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6" o:spid="_x0000_s1035" style="position:absolute;left:17014;top:15388;width:802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5" o:spid="_x0000_s1036" style="position:absolute;left:17014;top:15931;width:802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4" o:spid="_x0000_s1037" style="position:absolute;left:17014;top:15931;width:802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w10:wrap anchorx="page" anchory="page"/>
              </v:group>
            </w:pict>
          </mc:Fallback>
        </mc:AlternateContent>
      </w:r>
      <w:r>
        <w:rPr>
          <w:b/>
          <w:sz w:val="37"/>
        </w:rPr>
        <w:t xml:space="preserve">Arnesby OSSR sites, LGS sites and Wildlife Sites Note the LGS sites are proposals only at Sept </w:t>
      </w:r>
      <w:r>
        <w:rPr>
          <w:b/>
          <w:spacing w:val="60"/>
          <w:sz w:val="37"/>
        </w:rPr>
        <w:t xml:space="preserve"> </w:t>
      </w:r>
      <w:r>
        <w:rPr>
          <w:b/>
          <w:sz w:val="37"/>
        </w:rPr>
        <w:t>2015</w:t>
      </w:r>
    </w:p>
    <w:p w:rsidR="00FE4897" w:rsidRDefault="00FE4897">
      <w:pPr>
        <w:pStyle w:val="BodyText"/>
        <w:rPr>
          <w:b/>
          <w:sz w:val="20"/>
        </w:rPr>
      </w:pPr>
    </w:p>
    <w:p w:rsidR="00FE4897" w:rsidRDefault="00FE4897">
      <w:pPr>
        <w:pStyle w:val="BodyText"/>
        <w:rPr>
          <w:b/>
          <w:sz w:val="20"/>
        </w:rPr>
      </w:pPr>
    </w:p>
    <w:p w:rsidR="00FE4897" w:rsidRDefault="00FE4897">
      <w:pPr>
        <w:pStyle w:val="BodyText"/>
        <w:rPr>
          <w:b/>
          <w:sz w:val="20"/>
        </w:rPr>
      </w:pPr>
    </w:p>
    <w:p w:rsidR="00FE4897" w:rsidRDefault="00FE4897">
      <w:pPr>
        <w:pStyle w:val="BodyText"/>
        <w:rPr>
          <w:b/>
          <w:sz w:val="20"/>
        </w:rPr>
      </w:pPr>
    </w:p>
    <w:p w:rsidR="00FE4897" w:rsidRDefault="00FE4897">
      <w:pPr>
        <w:pStyle w:val="BodyText"/>
        <w:rPr>
          <w:b/>
          <w:sz w:val="20"/>
        </w:rPr>
      </w:pPr>
    </w:p>
    <w:p w:rsidR="00FE4897" w:rsidRDefault="00FE4897">
      <w:pPr>
        <w:pStyle w:val="BodyText"/>
        <w:rPr>
          <w:b/>
          <w:sz w:val="20"/>
        </w:rPr>
      </w:pPr>
    </w:p>
    <w:p w:rsidR="00FE4897" w:rsidRDefault="00FE4897">
      <w:pPr>
        <w:pStyle w:val="BodyText"/>
        <w:rPr>
          <w:b/>
          <w:sz w:val="20"/>
        </w:rPr>
      </w:pPr>
    </w:p>
    <w:p w:rsidR="00FE4897" w:rsidRDefault="00FE4897">
      <w:pPr>
        <w:pStyle w:val="BodyText"/>
        <w:rPr>
          <w:b/>
          <w:sz w:val="20"/>
        </w:rPr>
      </w:pPr>
    </w:p>
    <w:p w:rsidR="00FE4897" w:rsidRDefault="00FE4897">
      <w:pPr>
        <w:pStyle w:val="BodyText"/>
        <w:rPr>
          <w:b/>
          <w:sz w:val="20"/>
        </w:rPr>
      </w:pPr>
    </w:p>
    <w:p w:rsidR="00FE4897" w:rsidRDefault="00FE4897">
      <w:pPr>
        <w:pStyle w:val="BodyText"/>
        <w:rPr>
          <w:b/>
          <w:sz w:val="20"/>
        </w:rPr>
      </w:pPr>
    </w:p>
    <w:p w:rsidR="00FE4897" w:rsidRDefault="00FE4897">
      <w:pPr>
        <w:pStyle w:val="BodyText"/>
        <w:rPr>
          <w:b/>
          <w:sz w:val="20"/>
        </w:rPr>
      </w:pPr>
    </w:p>
    <w:p w:rsidR="00FE4897" w:rsidRDefault="00FE4897">
      <w:pPr>
        <w:pStyle w:val="BodyText"/>
        <w:spacing w:before="3"/>
        <w:rPr>
          <w:b/>
          <w:sz w:val="29"/>
        </w:rPr>
      </w:pPr>
    </w:p>
    <w:p w:rsidR="00FE4897" w:rsidRDefault="004C4716">
      <w:pPr>
        <w:pStyle w:val="BodyText"/>
        <w:tabs>
          <w:tab w:val="left" w:pos="13812"/>
        </w:tabs>
        <w:spacing w:before="77" w:line="297" w:lineRule="auto"/>
        <w:ind w:left="8587" w:right="6639" w:firstLine="2496"/>
      </w:pPr>
      <w:r>
        <w:rPr>
          <w:color w:val="002672"/>
        </w:rPr>
        <w:t>LGS/ARN/10 -</w:t>
      </w:r>
      <w:r>
        <w:rPr>
          <w:color w:val="002672"/>
          <w:spacing w:val="-5"/>
        </w:rPr>
        <w:t xml:space="preserve"> </w:t>
      </w:r>
      <w:r>
        <w:rPr>
          <w:color w:val="002672"/>
        </w:rPr>
        <w:t>Stoneleigh</w:t>
      </w:r>
      <w:r>
        <w:rPr>
          <w:color w:val="002672"/>
          <w:spacing w:val="-14"/>
        </w:rPr>
        <w:t xml:space="preserve"> </w:t>
      </w:r>
      <w:r>
        <w:rPr>
          <w:color w:val="002672"/>
        </w:rPr>
        <w:t>Arnesby</w:t>
      </w:r>
      <w:r>
        <w:rPr>
          <w:color w:val="002672"/>
        </w:rPr>
        <w:tab/>
      </w:r>
      <w:r>
        <w:rPr>
          <w:color w:val="002672"/>
          <w:position w:val="9"/>
        </w:rPr>
        <w:t>Arnesby</w:t>
      </w:r>
      <w:r>
        <w:rPr>
          <w:color w:val="002672"/>
          <w:spacing w:val="-6"/>
          <w:position w:val="9"/>
        </w:rPr>
        <w:t xml:space="preserve"> </w:t>
      </w:r>
      <w:r>
        <w:rPr>
          <w:color w:val="002672"/>
          <w:position w:val="9"/>
        </w:rPr>
        <w:t>Baptist</w:t>
      </w:r>
      <w:r>
        <w:rPr>
          <w:color w:val="002672"/>
          <w:spacing w:val="-5"/>
          <w:position w:val="9"/>
        </w:rPr>
        <w:t xml:space="preserve"> </w:t>
      </w:r>
      <w:r>
        <w:rPr>
          <w:color w:val="002672"/>
          <w:position w:val="9"/>
        </w:rPr>
        <w:t>Chapel</w:t>
      </w:r>
      <w:r>
        <w:rPr>
          <w:color w:val="002672"/>
          <w:position w:val="9"/>
        </w:rPr>
        <w:t xml:space="preserve"> </w:t>
      </w:r>
      <w:r>
        <w:rPr>
          <w:color w:val="002672"/>
        </w:rPr>
        <w:t>LGS/ARN/1 - Land between The Laurels and Mill House</w:t>
      </w:r>
      <w:r>
        <w:rPr>
          <w:color w:val="002672"/>
          <w:spacing w:val="1"/>
        </w:rPr>
        <w:t xml:space="preserve"> </w:t>
      </w:r>
      <w:r>
        <w:rPr>
          <w:color w:val="002672"/>
        </w:rPr>
        <w:t>Arnesby</w:t>
      </w:r>
    </w:p>
    <w:p w:rsidR="00FE4897" w:rsidRDefault="00FE4897">
      <w:pPr>
        <w:pStyle w:val="BodyText"/>
        <w:spacing w:before="3"/>
        <w:rPr>
          <w:sz w:val="25"/>
        </w:rPr>
      </w:pPr>
    </w:p>
    <w:p w:rsidR="00FE4897" w:rsidRDefault="004C4716">
      <w:pPr>
        <w:pStyle w:val="BodyText"/>
        <w:spacing w:before="80"/>
        <w:ind w:left="7533" w:right="3709"/>
        <w:jc w:val="center"/>
      </w:pPr>
      <w:r>
        <w:rPr>
          <w:color w:val="002672"/>
        </w:rPr>
        <w:t>LGS/ARN/2 - Beeson Garden Arnesby</w:t>
      </w:r>
    </w:p>
    <w:p w:rsidR="00FE4897" w:rsidRDefault="00FE4897">
      <w:pPr>
        <w:pStyle w:val="BodyText"/>
        <w:spacing w:before="10"/>
        <w:rPr>
          <w:sz w:val="11"/>
        </w:rPr>
      </w:pPr>
    </w:p>
    <w:p w:rsidR="00FE4897" w:rsidRDefault="004C4716">
      <w:pPr>
        <w:pStyle w:val="BodyText"/>
        <w:spacing w:before="80" w:line="266" w:lineRule="auto"/>
        <w:ind w:left="9235" w:right="8712" w:firstLine="468"/>
      </w:pPr>
      <w:r>
        <w:rPr>
          <w:color w:val="002672"/>
        </w:rPr>
        <w:t>LGS/ARN/3 - Orchard/Allotment Arnesby LGS/ARN/4 - Orchard/ Allotment Arnesby</w:t>
      </w:r>
    </w:p>
    <w:p w:rsidR="00FE4897" w:rsidRDefault="00FE4897">
      <w:pPr>
        <w:pStyle w:val="BodyText"/>
        <w:spacing w:before="9"/>
        <w:rPr>
          <w:sz w:val="25"/>
        </w:rPr>
      </w:pPr>
    </w:p>
    <w:p w:rsidR="00FE4897" w:rsidRDefault="004C4716">
      <w:pPr>
        <w:pStyle w:val="BodyText"/>
        <w:spacing w:before="80"/>
        <w:ind w:left="6309" w:right="7767"/>
        <w:jc w:val="center"/>
      </w:pPr>
      <w:r>
        <w:rPr>
          <w:color w:val="002672"/>
        </w:rPr>
        <w:t>LGS/ARN/5 - The Firs Arnesby</w:t>
      </w:r>
    </w:p>
    <w:p w:rsidR="00FE4897" w:rsidRDefault="004C4716">
      <w:pPr>
        <w:pStyle w:val="BodyText"/>
        <w:spacing w:before="101"/>
        <w:ind w:left="7533" w:right="3964"/>
        <w:jc w:val="center"/>
      </w:pPr>
      <w:r>
        <w:rPr>
          <w:color w:val="002672"/>
        </w:rPr>
        <w:t>Village Green, St Peters Road - Arnesby</w:t>
      </w:r>
    </w:p>
    <w:p w:rsidR="00FE4897" w:rsidRDefault="00FE4897">
      <w:pPr>
        <w:pStyle w:val="BodyText"/>
        <w:rPr>
          <w:sz w:val="20"/>
        </w:rPr>
      </w:pPr>
    </w:p>
    <w:p w:rsidR="00FE4897" w:rsidRDefault="00FE4897">
      <w:pPr>
        <w:pStyle w:val="BodyText"/>
        <w:rPr>
          <w:sz w:val="20"/>
        </w:rPr>
      </w:pPr>
    </w:p>
    <w:p w:rsidR="00FE4897" w:rsidRDefault="00FE4897">
      <w:pPr>
        <w:pStyle w:val="BodyText"/>
        <w:spacing w:before="10"/>
        <w:rPr>
          <w:sz w:val="19"/>
        </w:rPr>
      </w:pPr>
    </w:p>
    <w:p w:rsidR="00FE4897" w:rsidRDefault="004C4716">
      <w:pPr>
        <w:pStyle w:val="BodyText"/>
        <w:spacing w:before="80"/>
        <w:ind w:left="7533" w:right="7708"/>
        <w:jc w:val="center"/>
      </w:pPr>
      <w:r>
        <w:rPr>
          <w:color w:val="002672"/>
        </w:rPr>
        <w:t>LGS/ARN/6 - Paddock, Mill Hill Road</w:t>
      </w:r>
    </w:p>
    <w:p w:rsidR="00FE4897" w:rsidRDefault="00FE4897">
      <w:pPr>
        <w:pStyle w:val="BodyText"/>
        <w:spacing w:before="9"/>
        <w:rPr>
          <w:sz w:val="9"/>
        </w:rPr>
      </w:pPr>
    </w:p>
    <w:p w:rsidR="00FE4897" w:rsidRDefault="004C4716">
      <w:pPr>
        <w:pStyle w:val="BodyText"/>
        <w:spacing w:before="80"/>
        <w:ind w:left="2175" w:right="7767"/>
        <w:jc w:val="center"/>
      </w:pPr>
      <w:r>
        <w:rPr>
          <w:color w:val="002672"/>
        </w:rPr>
        <w:t>Arnesby Village Hall</w:t>
      </w:r>
    </w:p>
    <w:p w:rsidR="00FE4897" w:rsidRDefault="00FE4897">
      <w:pPr>
        <w:pStyle w:val="BodyText"/>
      </w:pPr>
    </w:p>
    <w:p w:rsidR="00FE4897" w:rsidRDefault="00FE4897">
      <w:pPr>
        <w:pStyle w:val="BodyText"/>
      </w:pPr>
    </w:p>
    <w:p w:rsidR="00FE4897" w:rsidRDefault="00FE4897">
      <w:pPr>
        <w:pStyle w:val="BodyText"/>
        <w:spacing w:before="1"/>
        <w:rPr>
          <w:sz w:val="23"/>
        </w:rPr>
      </w:pPr>
    </w:p>
    <w:p w:rsidR="00FE4897" w:rsidRDefault="004C4716">
      <w:pPr>
        <w:pStyle w:val="BodyText"/>
        <w:spacing w:before="1"/>
        <w:ind w:left="3446" w:right="7767"/>
        <w:jc w:val="center"/>
      </w:pPr>
      <w:r>
        <w:rPr>
          <w:color w:val="002672"/>
        </w:rPr>
        <w:t>Village Green Mill Hill Road - Arnesby</w:t>
      </w:r>
    </w:p>
    <w:p w:rsidR="00FE4897" w:rsidRDefault="00FE4897">
      <w:pPr>
        <w:pStyle w:val="BodyText"/>
        <w:spacing w:before="3"/>
        <w:rPr>
          <w:sz w:val="12"/>
        </w:rPr>
      </w:pPr>
    </w:p>
    <w:p w:rsidR="00FE4897" w:rsidRDefault="004C4716">
      <w:pPr>
        <w:pStyle w:val="BodyText"/>
        <w:spacing w:before="80"/>
        <w:ind w:left="5434" w:right="6351"/>
      </w:pPr>
      <w:r>
        <w:rPr>
          <w:color w:val="002672"/>
        </w:rPr>
        <w:t>LGS/ARN/9 -  Westfield, Lutterworth Road</w:t>
      </w:r>
    </w:p>
    <w:p w:rsidR="00FE4897" w:rsidRDefault="00FE4897">
      <w:pPr>
        <w:pStyle w:val="BodyText"/>
        <w:rPr>
          <w:sz w:val="20"/>
        </w:rPr>
      </w:pPr>
    </w:p>
    <w:p w:rsidR="00FE4897" w:rsidRDefault="00FE4897">
      <w:pPr>
        <w:pStyle w:val="BodyText"/>
        <w:rPr>
          <w:sz w:val="20"/>
        </w:rPr>
      </w:pPr>
    </w:p>
    <w:p w:rsidR="00FE4897" w:rsidRDefault="00FE4897">
      <w:pPr>
        <w:pStyle w:val="BodyText"/>
        <w:rPr>
          <w:sz w:val="20"/>
        </w:rPr>
      </w:pPr>
    </w:p>
    <w:p w:rsidR="00FE4897" w:rsidRDefault="00FE4897">
      <w:pPr>
        <w:pStyle w:val="BodyText"/>
        <w:rPr>
          <w:sz w:val="20"/>
        </w:rPr>
      </w:pPr>
    </w:p>
    <w:p w:rsidR="00FE4897" w:rsidRDefault="00FE4897">
      <w:pPr>
        <w:pStyle w:val="BodyText"/>
        <w:spacing w:before="2"/>
      </w:pPr>
    </w:p>
    <w:p w:rsidR="00FE4897" w:rsidRDefault="004C4716">
      <w:pPr>
        <w:pStyle w:val="BodyText"/>
        <w:spacing w:before="80"/>
        <w:ind w:left="4113" w:right="7767"/>
        <w:jc w:val="center"/>
      </w:pPr>
      <w:r>
        <w:rPr>
          <w:color w:val="002672"/>
        </w:rPr>
        <w:t>LGS/ARN/7 - Orchard, Mill Hill Road Arnesby</w:t>
      </w:r>
    </w:p>
    <w:p w:rsidR="00FE4897" w:rsidRDefault="00FE4897">
      <w:pPr>
        <w:pStyle w:val="BodyText"/>
        <w:rPr>
          <w:sz w:val="20"/>
        </w:rPr>
      </w:pPr>
    </w:p>
    <w:p w:rsidR="00FE4897" w:rsidRDefault="00FE4897">
      <w:pPr>
        <w:pStyle w:val="BodyText"/>
        <w:rPr>
          <w:sz w:val="20"/>
        </w:rPr>
      </w:pPr>
    </w:p>
    <w:p w:rsidR="00FE4897" w:rsidRDefault="00FE4897">
      <w:pPr>
        <w:pStyle w:val="BodyText"/>
        <w:rPr>
          <w:sz w:val="20"/>
        </w:rPr>
      </w:pPr>
    </w:p>
    <w:p w:rsidR="00FE4897" w:rsidRDefault="00FE4897">
      <w:pPr>
        <w:pStyle w:val="BodyText"/>
        <w:spacing w:before="11"/>
        <w:rPr>
          <w:sz w:val="18"/>
        </w:rPr>
      </w:pPr>
    </w:p>
    <w:p w:rsidR="00FE4897" w:rsidRDefault="004C4716">
      <w:pPr>
        <w:pStyle w:val="BodyText"/>
        <w:ind w:left="7533" w:right="4394"/>
        <w:jc w:val="center"/>
      </w:pPr>
      <w:r>
        <w:rPr>
          <w:color w:val="002672"/>
        </w:rPr>
        <w:t>Arnesby Parish Church</w:t>
      </w:r>
    </w:p>
    <w:p w:rsidR="00FE4897" w:rsidRDefault="00FE4897">
      <w:pPr>
        <w:pStyle w:val="BodyText"/>
        <w:rPr>
          <w:sz w:val="20"/>
        </w:rPr>
      </w:pPr>
    </w:p>
    <w:p w:rsidR="00FE4897" w:rsidRDefault="00FE4897">
      <w:pPr>
        <w:pStyle w:val="BodyText"/>
        <w:spacing w:before="11"/>
        <w:rPr>
          <w:sz w:val="22"/>
        </w:rPr>
      </w:pPr>
    </w:p>
    <w:p w:rsidR="00FE4897" w:rsidRDefault="004C4716">
      <w:pPr>
        <w:pStyle w:val="BodyText"/>
        <w:spacing w:before="80"/>
        <w:ind w:left="7533" w:right="6412"/>
        <w:jc w:val="center"/>
      </w:pPr>
      <w:r>
        <w:rPr>
          <w:color w:val="002672"/>
        </w:rPr>
        <w:t>LGS/ARN/8 - Paddock St Peters Road Arnesby</w:t>
      </w:r>
    </w:p>
    <w:p w:rsidR="00FE4897" w:rsidRDefault="00FE4897">
      <w:pPr>
        <w:pStyle w:val="BodyText"/>
        <w:rPr>
          <w:sz w:val="20"/>
        </w:rPr>
      </w:pPr>
    </w:p>
    <w:p w:rsidR="00FE4897" w:rsidRDefault="00FE4897">
      <w:pPr>
        <w:pStyle w:val="BodyText"/>
        <w:rPr>
          <w:sz w:val="20"/>
        </w:rPr>
      </w:pPr>
    </w:p>
    <w:p w:rsidR="00FE4897" w:rsidRDefault="00FE4897">
      <w:pPr>
        <w:pStyle w:val="BodyText"/>
        <w:rPr>
          <w:sz w:val="20"/>
        </w:rPr>
      </w:pPr>
    </w:p>
    <w:p w:rsidR="00FE4897" w:rsidRDefault="00FE4897">
      <w:pPr>
        <w:pStyle w:val="BodyText"/>
        <w:spacing w:before="9"/>
        <w:rPr>
          <w:sz w:val="23"/>
        </w:rPr>
      </w:pPr>
    </w:p>
    <w:p w:rsidR="00FE4897" w:rsidRDefault="004C4716">
      <w:pPr>
        <w:spacing w:before="50"/>
        <w:ind w:right="4688"/>
        <w:jc w:val="right"/>
        <w:rPr>
          <w:b/>
          <w:sz w:val="40"/>
        </w:rPr>
      </w:pPr>
      <w:r>
        <w:rPr>
          <w:b/>
          <w:sz w:val="40"/>
        </w:rPr>
        <w:t>Legend</w:t>
      </w:r>
    </w:p>
    <w:p w:rsidR="00FE4897" w:rsidRDefault="00FE4897">
      <w:pPr>
        <w:pStyle w:val="BodyText"/>
        <w:rPr>
          <w:b/>
          <w:sz w:val="18"/>
        </w:rPr>
      </w:pPr>
    </w:p>
    <w:p w:rsidR="00FE4897" w:rsidRDefault="004C4716">
      <w:pPr>
        <w:pStyle w:val="Heading1"/>
        <w:spacing w:before="65" w:line="403" w:lineRule="auto"/>
        <w:ind w:left="16956" w:right="1266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702310</wp:posOffset>
                </wp:positionH>
                <wp:positionV relativeFrom="paragraph">
                  <wp:posOffset>805180</wp:posOffset>
                </wp:positionV>
                <wp:extent cx="6360160" cy="300355"/>
                <wp:effectExtent l="6985" t="5080" r="5080" b="889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0160" cy="300355"/>
                        </a:xfrm>
                        <a:prstGeom prst="rect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E4897" w:rsidRDefault="004C4716">
                            <w:pPr>
                              <w:spacing w:before="91"/>
                              <w:ind w:left="9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©Crown Copyright. All rights reserved.  Harborough District Council 100023843   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.3pt;margin-top:63.4pt;width:500.8pt;height:23.65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" filled="f" strokeweight=".36pt">
                <v:textbox inset="0,0,0,0">
                  <w:txbxContent>
                    <w:p w:rsidR="00FE4897" w:rsidRDefault="004C4716">
                      <w:pPr>
                        <w:spacing w:before="91"/>
                        <w:ind w:left="9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©Crown Copyright. All rights reserved.  Harborough District Council 100023843   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LGS not designated designation of LGS Wildlife_sites_Harboro_region1</w:t>
      </w:r>
    </w:p>
    <w:p w:rsidR="00FE4897" w:rsidRDefault="004C4716">
      <w:pPr>
        <w:spacing w:before="7"/>
        <w:ind w:right="112"/>
        <w:jc w:val="right"/>
        <w:rPr>
          <w:sz w:val="28"/>
        </w:rPr>
      </w:pPr>
      <w:r>
        <w:rPr>
          <w:sz w:val="28"/>
        </w:rPr>
        <w:t>Open Space, Sport and Recreation Sites</w:t>
      </w:r>
    </w:p>
    <w:sectPr w:rsidR="00FE4897">
      <w:type w:val="continuous"/>
      <w:pgSz w:w="23810" w:h="16850" w:orient="landscape"/>
      <w:pgMar w:top="400" w:right="68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897"/>
    <w:rsid w:val="004C4716"/>
    <w:rsid w:val="00FE4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7"/>
      <w:ind w:right="112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7"/>
      <w:ind w:right="112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2F1800F0</Template>
  <TotalTime>0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2016-05-05T07:34:00Z</dcterms:created>
  <dcterms:modified xsi:type="dcterms:W3CDTF">2016-05-05T08:48:00Z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2015-09-22T00:00:00Z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2015-09-22T00:00:00Z</vt:filetime>
  </property>
</Properties>
</file>