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CA4" w:rsidRDefault="00242175">
      <w:pPr>
        <w:spacing w:before="37" w:line="244" w:lineRule="auto"/>
        <w:ind w:left="6852" w:right="6457" w:hanging="323"/>
        <w:rPr>
          <w:b/>
          <w:sz w:val="37"/>
        </w:rPr>
      </w:pPr>
      <w:bookmarkStart w:id="0" w:name="_GoBack"/>
      <w:bookmarkEnd w:id="0"/>
      <w:r>
        <w:rPr>
          <w:b/>
          <w:sz w:val="37"/>
        </w:rPr>
        <w:t xml:space="preserve">Ashby Magna OSSR sites, LGS sites and Wildlife Sites Note the LGS sites are proposals only at Sept </w:t>
      </w:r>
      <w:r>
        <w:rPr>
          <w:b/>
          <w:spacing w:val="60"/>
          <w:sz w:val="37"/>
        </w:rPr>
        <w:t xml:space="preserve"> </w:t>
      </w:r>
      <w:r>
        <w:rPr>
          <w:b/>
          <w:sz w:val="37"/>
        </w:rPr>
        <w:t>2015</w:t>
      </w:r>
    </w:p>
    <w:p w:rsidR="00F06CA4" w:rsidRDefault="00F06CA4">
      <w:pPr>
        <w:pStyle w:val="BodyText"/>
        <w:rPr>
          <w:b/>
          <w:sz w:val="20"/>
        </w:rPr>
      </w:pPr>
    </w:p>
    <w:p w:rsidR="00F06CA4" w:rsidRDefault="00F06CA4">
      <w:pPr>
        <w:pStyle w:val="BodyText"/>
        <w:rPr>
          <w:b/>
          <w:sz w:val="20"/>
        </w:rPr>
      </w:pPr>
    </w:p>
    <w:p w:rsidR="00F06CA4" w:rsidRDefault="00F06CA4">
      <w:pPr>
        <w:pStyle w:val="BodyText"/>
        <w:rPr>
          <w:b/>
          <w:sz w:val="20"/>
        </w:rPr>
      </w:pPr>
    </w:p>
    <w:p w:rsidR="00F06CA4" w:rsidRDefault="00F06CA4">
      <w:pPr>
        <w:pStyle w:val="BodyText"/>
        <w:rPr>
          <w:b/>
          <w:sz w:val="20"/>
        </w:rPr>
      </w:pPr>
    </w:p>
    <w:p w:rsidR="00F06CA4" w:rsidRDefault="00F06CA4">
      <w:pPr>
        <w:pStyle w:val="BodyText"/>
        <w:rPr>
          <w:b/>
          <w:sz w:val="20"/>
        </w:rPr>
      </w:pPr>
    </w:p>
    <w:p w:rsidR="00F06CA4" w:rsidRDefault="00F06CA4">
      <w:pPr>
        <w:pStyle w:val="BodyText"/>
        <w:rPr>
          <w:b/>
          <w:sz w:val="20"/>
        </w:rPr>
      </w:pPr>
    </w:p>
    <w:p w:rsidR="00F06CA4" w:rsidRDefault="00F06CA4">
      <w:pPr>
        <w:pStyle w:val="BodyText"/>
        <w:rPr>
          <w:b/>
          <w:sz w:val="20"/>
        </w:rPr>
      </w:pPr>
    </w:p>
    <w:p w:rsidR="00F06CA4" w:rsidRDefault="00F06CA4">
      <w:pPr>
        <w:pStyle w:val="BodyText"/>
        <w:spacing w:before="5"/>
        <w:rPr>
          <w:b/>
          <w:sz w:val="19"/>
        </w:rPr>
      </w:pPr>
    </w:p>
    <w:p w:rsidR="00F06CA4" w:rsidRDefault="00242175">
      <w:pPr>
        <w:pStyle w:val="BodyText"/>
        <w:spacing w:line="369" w:lineRule="auto"/>
        <w:ind w:left="20144" w:right="304" w:firstLine="459"/>
        <w:jc w:val="right"/>
      </w:pPr>
      <w:r>
        <w:rPr>
          <w:color w:val="002672"/>
        </w:rPr>
        <w:t>St Mary's Churchyard - Willoughby</w:t>
      </w:r>
      <w:r>
        <w:rPr>
          <w:color w:val="002672"/>
        </w:rPr>
        <w:t xml:space="preserve"> </w:t>
      </w:r>
      <w:r>
        <w:rPr>
          <w:color w:val="002672"/>
        </w:rPr>
        <w:t>Village Hall and Playground - Willoughby</w:t>
      </w: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rPr>
          <w:sz w:val="20"/>
        </w:rPr>
      </w:pPr>
    </w:p>
    <w:p w:rsidR="00F06CA4" w:rsidRDefault="00F06CA4">
      <w:pPr>
        <w:pStyle w:val="BodyText"/>
        <w:spacing w:before="2"/>
        <w:rPr>
          <w:sz w:val="17"/>
        </w:rPr>
      </w:pPr>
    </w:p>
    <w:p w:rsidR="00F06CA4" w:rsidRDefault="00242175">
      <w:pPr>
        <w:pStyle w:val="BodyText"/>
        <w:spacing w:before="81" w:line="376" w:lineRule="auto"/>
        <w:ind w:left="668" w:right="20745" w:hanging="562"/>
      </w:pPr>
      <w:r>
        <w:t>Willow Pond Grassland (field pond) Willow Pond Grassland 2</w:t>
      </w:r>
    </w:p>
    <w:p w:rsidR="00F06CA4" w:rsidRDefault="00F06CA4">
      <w:pPr>
        <w:pStyle w:val="BodyText"/>
        <w:spacing w:before="2"/>
        <w:rPr>
          <w:sz w:val="27"/>
        </w:rPr>
      </w:pPr>
    </w:p>
    <w:p w:rsidR="00F06CA4" w:rsidRDefault="00F06CA4">
      <w:pPr>
        <w:rPr>
          <w:sz w:val="27"/>
        </w:rPr>
        <w:sectPr w:rsidR="00F06CA4">
          <w:type w:val="continuous"/>
          <w:pgSz w:w="23810" w:h="16850" w:orient="landscape"/>
          <w:pgMar w:top="400" w:right="120" w:bottom="280" w:left="320" w:header="720" w:footer="720" w:gutter="0"/>
          <w:cols w:space="720"/>
        </w:sectPr>
      </w:pPr>
    </w:p>
    <w:p w:rsidR="00F06CA4" w:rsidRDefault="00242175">
      <w:pPr>
        <w:pStyle w:val="BodyText"/>
        <w:spacing w:before="81"/>
        <w:ind w:left="104" w:right="-10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504" behindDoc="1" locked="0" layoutInCell="1" allowOverlap="1">
                <wp:simplePos x="0" y="0"/>
                <wp:positionH relativeFrom="page">
                  <wp:posOffset>263525</wp:posOffset>
                </wp:positionH>
                <wp:positionV relativeFrom="page">
                  <wp:posOffset>941705</wp:posOffset>
                </wp:positionV>
                <wp:extent cx="14589760" cy="9507220"/>
                <wp:effectExtent l="6350" t="8255" r="5715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9760" cy="9507220"/>
                          <a:chOff x="415" y="1483"/>
                          <a:chExt cx="22976" cy="14972"/>
                        </a:xfrm>
                      </wpg:grpSpPr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" y="1493"/>
                            <a:ext cx="22956" cy="1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25" y="1493"/>
                            <a:ext cx="22956" cy="14952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06" y="15549"/>
                            <a:ext cx="100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578" y="13622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F2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578" y="13622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578" y="14164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92B8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578" y="14164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578" y="14707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BCF1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578" y="14707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6D6D6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578" y="15249"/>
                            <a:ext cx="799" cy="401"/>
                          </a:xfrm>
                          <a:prstGeom prst="rect">
                            <a:avLst/>
                          </a:prstGeom>
                          <a:solidFill>
                            <a:srgbClr val="CCF2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578" y="15249"/>
                            <a:ext cx="799" cy="401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B7B7B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0.75pt;margin-top:74.15pt;width:1148.8pt;height:748.6pt;z-index:-3976;mso-position-horizontal-relative:page;mso-position-vertical-relative:page" coordorigin="415,1483" coordsize="22976,14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425;top:1493;width:22956;height:14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5TbfCAAAA2gAAAA8AAABkcnMvZG93bnJldi54bWxEj0GLwjAUhO+C/yE8wZumKoh0jaKi4sGL&#10;XRfZ26N525RtXkoTa/33RljY4zAz3zDLdWcr0VLjS8cKJuMEBHHudMmFguvnYbQA4QOyxsoxKXiS&#10;h/Wq31tiqt2DL9RmoRARwj5FBSaEOpXS54Ys+rGriaP34xqLIcqmkLrBR4TbSk6TZC4tlhwXDNa0&#10;M5T/ZnerwJrb9nwNxzY5Zp1fHL5vX/uKlRoOus0HiEBd+A//tU9awQzeV+IN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OU23wgAAANoAAAAPAAAAAAAAAAAAAAAAAJ8C&#10;AABkcnMvZG93bnJldi54bWxQSwUGAAAAAAQABAD3AAAAjgMAAAAA&#10;">
                  <v:imagedata r:id="rId6" o:title=""/>
                </v:shape>
                <v:rect id="Rectangle 13" o:spid="_x0000_s1028" style="position:absolute;left:425;top:1493;width:22956;height:14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MqcMA&#10;AADaAAAADwAAAGRycy9kb3ducmV2LnhtbESPzW7CMBCE70i8g7VIvRUHRCNIMQgh0Z/01IQH2Mbb&#10;JCVeR7YL4e1xpUocRzPzjWa9HUwnzuR8a1nBbJqAIK6sbrlWcCwPj0sQPiBr7CyTgit52G7GozVm&#10;2l74k85FqEWEsM9QQRNCn0npq4YM+qntiaP3bZ3BEKWrpXZ4iXDTyXmSpNJgy3GhwZ72DVWn4tco&#10;CC+L9inP+9f9HN+/9DH9KFc/TqmHybB7BhFoCPfwf/tNK1jA35V4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MqcMAAADaAAAADwAAAAAAAAAAAAAAAACYAgAAZHJzL2Rv&#10;d25yZXYueG1sUEsFBgAAAAAEAAQA9QAAAIgDAAAAAA==&#10;" filled="f" strokeweight=".96pt"/>
                <v:rect id="Rectangle 12" o:spid="_x0000_s1029" style="position:absolute;left:1106;top:15549;width:100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11" o:spid="_x0000_s1030" style="position:absolute;left:17578;top:1362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/h8EA&#10;AADaAAAADwAAAGRycy9kb3ducmV2LnhtbESPQYvCMBSE74L/ITxhb5rqqkjXKMvKLh61Frw+mmfb&#10;tXkpTaztvzeC4HGYmW+Y9bYzlWipcaVlBdNJBII4s7rkXEF6+h2vQDiPrLGyTAp6crDdDAdrjLW9&#10;85HaxOciQNjFqKDwvo6ldFlBBt3E1sTBu9jGoA+yyaVu8B7gppKzKFpKgyWHhQJr+ikouyY3oyCJ&#10;dvP+/P8nL7uuPfTzxWeepqzUx6j7/gLhqfPv8Ku91wqW8LwSb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sf4fBAAAA2gAAAA8AAAAAAAAAAAAAAAAAmAIAAGRycy9kb3du&#10;cmV2LnhtbFBLBQYAAAAABAAEAPUAAACGAwAAAAA=&#10;" fillcolor="#f27f7f" stroked="f"/>
                <v:rect id="Rectangle 10" o:spid="_x0000_s1031" style="position:absolute;left:17578;top:13622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/t8UA&#10;AADaAAAADwAAAGRycy9kb3ducmV2LnhtbESPT2vCQBTE70K/w/IKvemmIjWNrkGDpc2h4J9evD2y&#10;r0kw+zZktybtp3cFocdhZn7DLNPBNOJCnastK3ieRCCIC6trLhV8Hd/GMQjnkTU2lknBLzlIVw+j&#10;JSba9ryny8GXIkDYJaig8r5NpHRFRQbdxLbEwfu2nUEfZFdK3WEf4KaR0yh6kQZrDgsVtpRVVJwP&#10;P0bB55G25wzzWbx73Zzy963P/1qt1NPjsF6A8DT4//C9/aEVzOF2Jdw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3+3xQAAANoAAAAPAAAAAAAAAAAAAAAAAJgCAABkcnMv&#10;ZG93bnJldi54bWxQSwUGAAAAAAQABAD1AAAAigMAAAAA&#10;" filled="f" strokecolor="#7f7f7f" strokeweight="2.04pt"/>
                <v:rect id="Rectangle 9" o:spid="_x0000_s1032" style="position:absolute;left:17578;top:1416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7MQ74A&#10;AADaAAAADwAAAGRycy9kb3ducmV2LnhtbERPzYrCMBC+C75DGGFva6qsi9amIoKsN7X1AYZmbIvN&#10;pDSxdn16cxA8fnz/yWYwjeipc7VlBbNpBIK4sLrmUsEl338vQTiPrLGxTAr+ycEmHY8SjLV98Jn6&#10;zJcihLCLUUHlfRtL6YqKDLqpbYkDd7WdQR9gV0rd4SOEm0bOo+hXGqw5NFTY0q6i4pbdjYLcLKL8&#10;zrvt7ESr7Od5vBZ/q16pr8mwXYPwNPiP+O0+aAVha7gSboBM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ezEO+AAAA2gAAAA8AAAAAAAAAAAAAAAAAmAIAAGRycy9kb3ducmV2&#10;LnhtbFBLBQYAAAAABAAEAPUAAACDAwAAAAA=&#10;" fillcolor="#92b87f" stroked="f"/>
                <v:rect id="Rectangle 8" o:spid="_x0000_s1033" style="position:absolute;left:17578;top:14164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cPMIA&#10;AADaAAAADwAAAGRycy9kb3ducmV2LnhtbESPQWsCMRSE7wX/Q3hCbzVrC1JXo4hSqEe3Kh6fm2ey&#10;uHlZN9Hd/vumUOhxmJlvmPmyd7V4UBsqzwrGowwEcel1xUbB/uvj5R1EiMgaa8+k4JsCLBeDpznm&#10;2ne8o0cRjUgQDjkqsDE2uZShtOQwjHxDnLyLbx3GJFsjdYtdgrtavmbZRDqsOC1YbGhtqbwWd6fg&#10;XHQHW6y31dGctpvyPnXm9nZU6nnYr2YgIvXxP/zX/tQKpvB7Jd0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Vw8wgAAANoAAAAPAAAAAAAAAAAAAAAAAJgCAABkcnMvZG93&#10;bnJldi54bWxQSwUGAAAAAAQABAD1AAAAhwMAAAAA&#10;" filled="f" strokecolor="#7f7f7f" strokeweight="3pt"/>
                <v:rect id="Rectangle 7" o:spid="_x0000_s1034" style="position:absolute;left:17578;top:1470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tacQA&#10;AADbAAAADwAAAGRycy9kb3ducmV2LnhtbESPQW/CMAyF75P2HyJP2mUa6TggKAQ0dQLlAhKwH2A1&#10;pq3WOF2TlfLv5wMSN1vv+b3Pq83oWzVQH5vABj4mGSjiMriGKwPf5+37HFRMyA7bwGTgRhE26+en&#10;FeYuXPlIwylVSkI45migTqnLtY5lTR7jJHTEol1C7zHJ2lfa9XiVcN/qaZbNtMeGpaHGjoqayp/T&#10;nzdwOGf26/YWf3lYHGyhC7vb7q0xry/j5xJUojE9zPdr6wRf6OUXG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bWnEAAAA2wAAAA8AAAAAAAAAAAAAAAAAmAIAAGRycy9k&#10;b3ducmV2LnhtbFBLBQYAAAAABAAEAPUAAACJAwAAAAA=&#10;" fillcolor="#bcf1f4" stroked="f"/>
                <v:rect id="Rectangle 6" o:spid="_x0000_s1035" style="position:absolute;left:17578;top:14707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LisEA&#10;AADbAAAADwAAAGRycy9kb3ducmV2LnhtbERPPWvDMBDdC/kP4gLdGtkeSutECU0hJIMXJ4Wuh3Wx&#10;TK2TI6m28++rQqHbPd7nbXaz7cVIPnSOFeSrDARx43THrYKPy+HpBUSIyBp7x6TgTgF228XDBkvt&#10;Jq5pPMdWpBAOJSowMQ6llKExZDGs3ECcuKvzFmOCvpXa45TCbS+LLHuWFjtODQYHejfUfJ2/rYKq&#10;Yv96n4u8w/1tMpf6wMfPXqnH5fy2BhFpjv/iP/dJ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CS4rBAAAA2wAAAA8AAAAAAAAAAAAAAAAAmAIAAGRycy9kb3du&#10;cmV2LnhtbFBLBQYAAAAABAAEAPUAAACGAwAAAAA=&#10;" filled="f" strokecolor="#6d6d6d" strokeweight=".36pt"/>
                <v:rect id="Rectangle 5" o:spid="_x0000_s1036" style="position:absolute;left:17578;top:1524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EH8IA&#10;AADbAAAADwAAAGRycy9kb3ducmV2LnhtbERPS2vCQBC+F/wPywi91Y0erKSuIpVCbC7WR89jdkxC&#10;s7Pp7mrSf+8WBG/z8T1nvuxNI67kfG1ZwXiUgCAurK65VHDYf7zMQPiArLGxTAr+yMNyMXiaY6pt&#10;x1903YVSxBD2KSqoQmhTKX1RkUE/si1x5M7WGQwRulJqh10MN42cJMlUGqw5NlTY0ntFxc/uYhR8&#10;58fPbnXcZm598Tn/2nyTvZ6Ueh72qzcQgfrwEN/dmY7zJ/D/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AQfwgAAANsAAAAPAAAAAAAAAAAAAAAAAJgCAABkcnMvZG93&#10;bnJldi54bWxQSwUGAAAAAAQABAD1AAAAhwMAAAAA&#10;" fillcolor="#ccf27f" stroked="f"/>
                <v:rect id="Rectangle 4" o:spid="_x0000_s1037" style="position:absolute;left:17578;top:15249;width:799;height: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Awd8IA&#10;AADbAAAADwAAAGRycy9kb3ducmV2LnhtbERPTWvCQBC9C/0PyxR6000tik1dQy1VelKq9eBtyE6z&#10;wexskl1j/PddQehtHu9z5llvK9FR60vHCp5HCQji3OmSCwU/+9VwBsIHZI2VY1JwJQ/Z4mEwx1S7&#10;C39TtwuFiCHsU1RgQqhTKX1uyKIfuZo4cr+utRgibAupW7zEcFvJcZJMpcWSY4PBmj4M5afd2SpY&#10;d8dTvqLDZD8zr6HZfi7dpjFKPT32728gAvXhX3x3f+k4/wVuv8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DB3wgAAANsAAAAPAAAAAAAAAAAAAAAAAJgCAABkcnMvZG93&#10;bnJldi54bWxQSwUGAAAAAAQABAD1AAAAhwMAAAAA&#10;" filled="f" strokecolor="#b7b7b7" strokeweight="2.04pt"/>
                <w10:wrap anchorx="page" anchory="page"/>
              </v:group>
            </w:pict>
          </mc:Fallback>
        </mc:AlternateContent>
      </w:r>
      <w:r>
        <w:t>Crack Willow in field pond 2</w:t>
      </w: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  <w:spacing w:before="8"/>
      </w:pPr>
    </w:p>
    <w:p w:rsidR="00F06CA4" w:rsidRDefault="00242175">
      <w:pPr>
        <w:pStyle w:val="BodyText"/>
        <w:ind w:left="680" w:right="-10"/>
      </w:pPr>
      <w:r>
        <w:t>Willow Pond</w:t>
      </w:r>
      <w:r>
        <w:rPr>
          <w:spacing w:val="-11"/>
        </w:rPr>
        <w:t xml:space="preserve"> </w:t>
      </w:r>
      <w:r>
        <w:t>Grassland</w:t>
      </w:r>
    </w:p>
    <w:p w:rsidR="00F06CA4" w:rsidRDefault="00242175">
      <w:pPr>
        <w:pStyle w:val="BodyText"/>
      </w:pPr>
      <w:r>
        <w:br w:type="column"/>
      </w: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242175">
      <w:pPr>
        <w:pStyle w:val="BodyText"/>
        <w:spacing w:before="141" w:line="178" w:lineRule="exact"/>
        <w:ind w:left="2904" w:right="-2" w:firstLine="121"/>
      </w:pPr>
      <w:r>
        <w:t>Ashby Magna Track and Embankment - Scrub Ashby Magna Track &amp; Embankment -</w:t>
      </w:r>
      <w:r>
        <w:rPr>
          <w:spacing w:val="-30"/>
        </w:rPr>
        <w:t xml:space="preserve"> </w:t>
      </w:r>
      <w:r>
        <w:t>Grassland</w:t>
      </w: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242175">
      <w:pPr>
        <w:pStyle w:val="BodyText"/>
        <w:spacing w:before="142" w:line="151" w:lineRule="auto"/>
        <w:ind w:left="675" w:right="2222" w:hanging="572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680720</wp:posOffset>
                </wp:positionV>
                <wp:extent cx="6360160" cy="300355"/>
                <wp:effectExtent l="6985" t="13970" r="508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0160" cy="300355"/>
                        </a:xfrm>
                        <a:prstGeom prst="rect">
                          <a:avLst/>
                        </a:prstGeom>
                        <a:noFill/>
                        <a:ln w="457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06CA4" w:rsidRDefault="00242175">
                            <w:pPr>
                              <w:spacing w:before="91"/>
                              <w:ind w:left="9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©Crown Copyright. All rights reserved.  Harborough District Council 100023843  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3pt;margin-top:53.6pt;width:500.8pt;height:23.6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" filled="f" strokeweight=".36pt">
                <v:textbox inset="0,0,0,0">
                  <w:txbxContent>
                    <w:p w:rsidR="00F06CA4" w:rsidRDefault="00242175">
                      <w:pPr>
                        <w:spacing w:before="91"/>
                        <w:ind w:left="98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©Crown Copyright. All rights reserved.  Harborough District Council 100023843   2014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2672"/>
        </w:rPr>
        <w:t>LGS/DB/D - Parish Coucnil Field Dunton Bassett Football Ground - Dunton Bassett</w:t>
      </w:r>
    </w:p>
    <w:p w:rsidR="00F06CA4" w:rsidRDefault="00242175">
      <w:pPr>
        <w:pStyle w:val="BodyText"/>
      </w:pPr>
      <w:r>
        <w:br w:type="column"/>
      </w: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F06CA4">
      <w:pPr>
        <w:pStyle w:val="BodyText"/>
      </w:pPr>
    </w:p>
    <w:p w:rsidR="00F06CA4" w:rsidRDefault="00242175">
      <w:pPr>
        <w:pStyle w:val="BodyText"/>
        <w:spacing w:before="124"/>
        <w:ind w:left="104" w:right="-11"/>
      </w:pPr>
      <w:r>
        <w:rPr>
          <w:color w:val="002672"/>
        </w:rPr>
        <w:t>Ashby Magna Open</w:t>
      </w:r>
      <w:r>
        <w:rPr>
          <w:color w:val="002672"/>
          <w:spacing w:val="-10"/>
        </w:rPr>
        <w:t xml:space="preserve"> </w:t>
      </w:r>
      <w:r>
        <w:rPr>
          <w:color w:val="002672"/>
        </w:rPr>
        <w:t>Space</w:t>
      </w:r>
    </w:p>
    <w:p w:rsidR="00F06CA4" w:rsidRDefault="00242175">
      <w:pPr>
        <w:spacing w:before="241"/>
        <w:ind w:left="104" w:right="1265"/>
        <w:rPr>
          <w:b/>
          <w:sz w:val="40"/>
        </w:rPr>
      </w:pPr>
      <w:r>
        <w:br w:type="column"/>
      </w:r>
      <w:r>
        <w:rPr>
          <w:b/>
          <w:sz w:val="40"/>
        </w:rPr>
        <w:lastRenderedPageBreak/>
        <w:t>Legend</w:t>
      </w:r>
    </w:p>
    <w:p w:rsidR="00F06CA4" w:rsidRDefault="00242175">
      <w:pPr>
        <w:pStyle w:val="Heading1"/>
        <w:spacing w:before="270" w:line="405" w:lineRule="auto"/>
        <w:ind w:right="1265"/>
      </w:pPr>
      <w:r>
        <w:t>LGS not designated designation of LGS Wildlife_sites_Harboro_region1</w:t>
      </w:r>
    </w:p>
    <w:p w:rsidR="00F06CA4" w:rsidRDefault="00242175">
      <w:pPr>
        <w:spacing w:before="4"/>
        <w:ind w:left="1045"/>
        <w:rPr>
          <w:sz w:val="28"/>
        </w:rPr>
      </w:pPr>
      <w:r>
        <w:rPr>
          <w:sz w:val="28"/>
        </w:rPr>
        <w:t>Open Space, Sport and Recreation Sites</w:t>
      </w:r>
    </w:p>
    <w:sectPr w:rsidR="00F06CA4">
      <w:type w:val="continuous"/>
      <w:pgSz w:w="23810" w:h="16850" w:orient="landscape"/>
      <w:pgMar w:top="400" w:right="120" w:bottom="280" w:left="320" w:header="720" w:footer="720" w:gutter="0"/>
      <w:cols w:num="4" w:space="720" w:equalWidth="0">
        <w:col w:w="2333" w:space="1773"/>
        <w:col w:w="6325" w:space="2219"/>
        <w:col w:w="2016" w:space="2486"/>
        <w:col w:w="621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CA4"/>
    <w:rsid w:val="00242175"/>
    <w:rsid w:val="00F0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4"/>
      <w:ind w:left="1045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4"/>
      <w:ind w:left="1045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FA3CB5D</Template>
  <TotalTime>1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Harborough District Council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Bills</cp:lastModifiedBy>
  <cp:revision>2</cp:revision>
  <dcterms:created xsi:type="dcterms:W3CDTF">2016-05-05T07:40:00Z</dcterms:created>
  <dcterms:modified xsi:type="dcterms:W3CDTF">2016-05-05T08:50:00Z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2015-09-22T00:00:00Z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2015-09-22T00:00:00Z</vt:filetime>
  </property>
</Properties>
</file>