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0C3" w:rsidRDefault="003F168C">
      <w:pPr>
        <w:spacing w:before="37" w:line="244" w:lineRule="auto"/>
        <w:ind w:left="6172" w:right="6457" w:hanging="323"/>
        <w:rPr>
          <w:b/>
          <w:sz w:val="37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32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941705</wp:posOffset>
                </wp:positionV>
                <wp:extent cx="14589760" cy="9507220"/>
                <wp:effectExtent l="6350" t="8255" r="5715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7220"/>
                          <a:chOff x="415" y="1483"/>
                          <a:chExt cx="22976" cy="14972"/>
                        </a:xfrm>
                      </wpg:grpSpPr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93"/>
                            <a:ext cx="22956" cy="1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25" y="1493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06" y="15549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578" y="1362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578" y="1362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578" y="1416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578" y="1416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578" y="1470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578" y="1470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578" y="1524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578" y="1524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4.15pt;width:1148.8pt;height:748.6pt;z-index:-3448;mso-position-horizontal-relative:page;mso-position-vertical-relative:page" coordorigin="415,1483" coordsize="22976,1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425;top:1493;width:22956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yunAAAAA2gAAAA8AAABkcnMvZG93bnJldi54bWxEj9FqAjEURN8L/kO4Qt9q1gqtrEYRweKL&#10;YFc/4LK5Zhc3NyGJuvbrTUHwcZiZM8x82dtOXCnE1rGC8agAQVw73bJRcDxsPqYgYkLW2DkmBXeK&#10;sFwM3uZYanfjX7pWyYgM4ViigiYlX0oZ64YsxpHzxNk7uWAxZRmM1AFvGW47+VkUX9Jiy3mhQU/r&#10;hupzdbEKPK5DHf72vvo+bMwPGzPZ7VdKvQ/71QxEoj69ws/2ViuYwP+Vf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V/K6cAAAADaAAAADwAAAAAAAAAAAAAAAACfAgAA&#10;ZHJzL2Rvd25yZXYueG1sUEsFBgAAAAAEAAQA9wAAAIwDAAAAAA==&#10;">
                  <v:imagedata r:id="rId6" o:title=""/>
                </v:shape>
                <v:rect id="Rectangle 13" o:spid="_x0000_s1028" style="position:absolute;left:425;top:1493;width:22956;height:14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2" o:spid="_x0000_s1029" style="position:absolute;left:1106;top:15549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1" o:spid="_x0000_s1030" style="position:absolute;left:17578;top:136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0" o:spid="_x0000_s1031" style="position:absolute;left:17578;top:136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9" o:spid="_x0000_s1032" style="position:absolute;left:17578;top:14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8" o:spid="_x0000_s1033" style="position:absolute;left:17578;top:14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7" o:spid="_x0000_s1034" style="position:absolute;left:17578;top:14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6" o:spid="_x0000_s1035" style="position:absolute;left:17578;top:14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5" o:spid="_x0000_s1036" style="position:absolute;left:17578;top:1524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4" o:spid="_x0000_s1037" style="position:absolute;left:17578;top:1524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w10:wrap anchorx="page" anchory="page"/>
              </v:group>
            </w:pict>
          </mc:Fallback>
        </mc:AlternateContent>
      </w:r>
      <w:r>
        <w:rPr>
          <w:b/>
          <w:sz w:val="37"/>
        </w:rPr>
        <w:t xml:space="preserve">Ashby Magna OSSR sites, LGS sites and Wildlife Sites Note the LGS sites are proposals only at Sept </w:t>
      </w:r>
      <w:r>
        <w:rPr>
          <w:b/>
          <w:spacing w:val="60"/>
          <w:sz w:val="37"/>
        </w:rPr>
        <w:t xml:space="preserve"> </w:t>
      </w:r>
      <w:r>
        <w:rPr>
          <w:b/>
          <w:sz w:val="37"/>
        </w:rPr>
        <w:t>2015</w:t>
      </w: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rPr>
          <w:b/>
          <w:sz w:val="20"/>
        </w:rPr>
      </w:pPr>
    </w:p>
    <w:p w:rsidR="00A260C3" w:rsidRDefault="00A260C3">
      <w:pPr>
        <w:spacing w:before="9"/>
        <w:rPr>
          <w:b/>
          <w:sz w:val="26"/>
        </w:rPr>
      </w:pPr>
    </w:p>
    <w:p w:rsidR="00A260C3" w:rsidRDefault="003F168C">
      <w:pPr>
        <w:spacing w:before="80"/>
        <w:ind w:left="10234" w:right="6457"/>
        <w:rPr>
          <w:sz w:val="16"/>
        </w:rPr>
      </w:pPr>
      <w:r>
        <w:rPr>
          <w:color w:val="002672"/>
          <w:sz w:val="16"/>
        </w:rPr>
        <w:t>Ashby Magna Open Space</w:t>
      </w: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rPr>
          <w:sz w:val="16"/>
        </w:rPr>
      </w:pPr>
    </w:p>
    <w:p w:rsidR="00A260C3" w:rsidRDefault="00A260C3">
      <w:pPr>
        <w:spacing w:before="4"/>
        <w:rPr>
          <w:sz w:val="15"/>
        </w:rPr>
      </w:pPr>
    </w:p>
    <w:p w:rsidR="00A260C3" w:rsidRDefault="003F168C">
      <w:pPr>
        <w:ind w:left="9863" w:right="10444"/>
        <w:jc w:val="center"/>
        <w:rPr>
          <w:sz w:val="16"/>
        </w:rPr>
      </w:pPr>
      <w:r>
        <w:rPr>
          <w:color w:val="002672"/>
          <w:sz w:val="16"/>
        </w:rPr>
        <w:t>St Mary's Church - Ashby Magna</w:t>
      </w:r>
    </w:p>
    <w:p w:rsidR="00A260C3" w:rsidRDefault="00A260C3">
      <w:pPr>
        <w:rPr>
          <w:sz w:val="20"/>
        </w:rPr>
      </w:pPr>
    </w:p>
    <w:p w:rsidR="00A260C3" w:rsidRDefault="00A260C3">
      <w:pPr>
        <w:rPr>
          <w:sz w:val="20"/>
        </w:rPr>
      </w:pPr>
    </w:p>
    <w:p w:rsidR="00A260C3" w:rsidRDefault="00A260C3">
      <w:pPr>
        <w:rPr>
          <w:sz w:val="20"/>
        </w:rPr>
      </w:pPr>
    </w:p>
    <w:p w:rsidR="00A260C3" w:rsidRDefault="00A260C3">
      <w:pPr>
        <w:rPr>
          <w:sz w:val="20"/>
        </w:rPr>
      </w:pPr>
    </w:p>
    <w:p w:rsidR="00A260C3" w:rsidRDefault="00A260C3">
      <w:pPr>
        <w:spacing w:before="3"/>
        <w:rPr>
          <w:sz w:val="29"/>
        </w:rPr>
      </w:pPr>
    </w:p>
    <w:p w:rsidR="00A260C3" w:rsidRDefault="003F168C">
      <w:pPr>
        <w:spacing w:before="50"/>
        <w:ind w:right="4684"/>
        <w:jc w:val="right"/>
        <w:rPr>
          <w:b/>
          <w:sz w:val="40"/>
        </w:rPr>
      </w:pPr>
      <w:r>
        <w:rPr>
          <w:b/>
          <w:sz w:val="40"/>
        </w:rPr>
        <w:t>Legend</w:t>
      </w:r>
    </w:p>
    <w:p w:rsidR="00A260C3" w:rsidRDefault="00A260C3">
      <w:pPr>
        <w:spacing w:before="9"/>
        <w:rPr>
          <w:b/>
          <w:sz w:val="17"/>
        </w:rPr>
      </w:pPr>
    </w:p>
    <w:p w:rsidR="00A260C3" w:rsidRDefault="003F168C">
      <w:pPr>
        <w:pStyle w:val="BodyText"/>
        <w:spacing w:before="66" w:line="405" w:lineRule="auto"/>
        <w:ind w:left="17518" w:right="1264"/>
      </w:pPr>
      <w:r>
        <w:t>LGS not designated designation of LGS Wildlife_sites_Harboro_region1</w:t>
      </w:r>
    </w:p>
    <w:p w:rsidR="00A260C3" w:rsidRDefault="003F168C">
      <w:pPr>
        <w:pStyle w:val="BodyText"/>
        <w:spacing w:before="4"/>
        <w:ind w:right="111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164465</wp:posOffset>
                </wp:positionV>
                <wp:extent cx="6360160" cy="300355"/>
                <wp:effectExtent l="6985" t="12065" r="508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60C3" w:rsidRDefault="003F168C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3pt;margin-top:12.95pt;width:500.8pt;height:23.6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" filled="f" strokeweight=".36pt">
                <v:textbox inset="0,0,0,0">
                  <w:txbxContent>
                    <w:p w:rsidR="00A260C3" w:rsidRDefault="003F168C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Open Space, Sport and Recreation Sites</w:t>
      </w:r>
    </w:p>
    <w:sectPr w:rsidR="00A260C3">
      <w:type w:val="continuous"/>
      <w:pgSz w:w="23810" w:h="16850" w:orient="landscape"/>
      <w:pgMar w:top="400" w:right="12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0C3"/>
    <w:rsid w:val="003F168C"/>
    <w:rsid w:val="00A2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18A2D5BE</Template>
  <TotalTime>0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2016-05-05T07:37:00Z</dcterms:created>
  <dcterms:modified xsi:type="dcterms:W3CDTF">2016-05-05T08:49:00Z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2015-09-22T00:00:00Z</vt:filetime>
  </property>
</Properties>
</file>