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F26" w:rsidRDefault="00393E98">
      <w:pPr>
        <w:spacing w:before="37" w:line="244" w:lineRule="auto"/>
        <w:ind w:left="6852" w:right="4297" w:hanging="323"/>
        <w:rPr>
          <w:b/>
          <w:sz w:val="37"/>
        </w:rPr>
      </w:pPr>
      <w:bookmarkStart w:id="0" w:name="_GoBack"/>
      <w:bookmarkEnd w:id="0"/>
      <w:r>
        <w:rPr>
          <w:b/>
          <w:sz w:val="37"/>
        </w:rPr>
        <w:t xml:space="preserve">Ashby Magna OSSR sites, LGS sites and Wildlife Sites Note the LGS sites are proposals only at Sept </w:t>
      </w:r>
      <w:r>
        <w:rPr>
          <w:b/>
          <w:spacing w:val="60"/>
          <w:sz w:val="37"/>
        </w:rPr>
        <w:t xml:space="preserve"> </w:t>
      </w:r>
      <w:r>
        <w:rPr>
          <w:b/>
          <w:sz w:val="37"/>
        </w:rPr>
        <w:t>2015</w:t>
      </w:r>
    </w:p>
    <w:p w:rsidR="00280F26" w:rsidRDefault="00280F26">
      <w:pPr>
        <w:pStyle w:val="BodyText"/>
        <w:rPr>
          <w:b/>
          <w:sz w:val="20"/>
        </w:rPr>
      </w:pPr>
    </w:p>
    <w:p w:rsidR="00280F26" w:rsidRDefault="00280F26">
      <w:pPr>
        <w:pStyle w:val="BodyText"/>
        <w:spacing w:before="8"/>
        <w:rPr>
          <w:b/>
          <w:sz w:val="28"/>
        </w:rPr>
      </w:pPr>
    </w:p>
    <w:p w:rsidR="00280F26" w:rsidRDefault="00280F26">
      <w:pPr>
        <w:rPr>
          <w:sz w:val="28"/>
        </w:rPr>
        <w:sectPr w:rsidR="00280F26">
          <w:type w:val="continuous"/>
          <w:pgSz w:w="23810" w:h="16850" w:orient="landscape"/>
          <w:pgMar w:top="400" w:right="2280" w:bottom="280" w:left="320" w:header="720" w:footer="720" w:gutter="0"/>
          <w:cols w:space="720"/>
        </w:sectPr>
      </w:pPr>
    </w:p>
    <w:p w:rsidR="00280F26" w:rsidRDefault="00393E98">
      <w:pPr>
        <w:pStyle w:val="BodyText"/>
        <w:spacing w:before="81"/>
        <w:ind w:left="107" w:right="-11"/>
      </w:pPr>
      <w:r>
        <w:lastRenderedPageBreak/>
        <w:t>Willow Pond</w:t>
      </w:r>
      <w:r>
        <w:rPr>
          <w:spacing w:val="-11"/>
        </w:rPr>
        <w:t xml:space="preserve"> </w:t>
      </w:r>
      <w:r>
        <w:t>Grassland</w:t>
      </w:r>
    </w:p>
    <w:p w:rsidR="00280F26" w:rsidRDefault="00393E98">
      <w:pPr>
        <w:pStyle w:val="BodyText"/>
        <w:spacing w:before="4"/>
        <w:rPr>
          <w:sz w:val="18"/>
        </w:rPr>
      </w:pPr>
      <w:r>
        <w:br w:type="column"/>
      </w:r>
    </w:p>
    <w:p w:rsidR="00280F26" w:rsidRDefault="00393E98">
      <w:pPr>
        <w:pStyle w:val="BodyText"/>
        <w:spacing w:line="180" w:lineRule="exact"/>
        <w:ind w:left="1743" w:right="13585" w:hanging="78"/>
      </w:pPr>
      <w:r>
        <w:t>Ashby Magna Track &amp; Embankment - Grassland Ashby Magna Track and Embankment - Scrub</w:t>
      </w:r>
    </w:p>
    <w:p w:rsidR="00280F26" w:rsidRDefault="00280F26">
      <w:pPr>
        <w:pStyle w:val="BodyText"/>
        <w:spacing w:before="11"/>
        <w:rPr>
          <w:sz w:val="13"/>
        </w:rPr>
      </w:pPr>
    </w:p>
    <w:p w:rsidR="00280F26" w:rsidRDefault="00393E98">
      <w:pPr>
        <w:pStyle w:val="BodyText"/>
        <w:spacing w:line="115" w:lineRule="auto"/>
        <w:ind w:left="303" w:right="15002" w:hanging="197"/>
      </w:pPr>
      <w:r>
        <w:rPr>
          <w:color w:val="002672"/>
        </w:rPr>
        <w:t xml:space="preserve">LGS/DB/D - Parish </w:t>
      </w:r>
      <w:proofErr w:type="spellStart"/>
      <w:r>
        <w:rPr>
          <w:color w:val="002672"/>
        </w:rPr>
        <w:t>Coucnil</w:t>
      </w:r>
      <w:proofErr w:type="spellEnd"/>
      <w:r>
        <w:rPr>
          <w:color w:val="002672"/>
        </w:rPr>
        <w:t xml:space="preserve"> Field Dunton Bassett Football Ground - Dunton Bassett</w:t>
      </w:r>
    </w:p>
    <w:p w:rsidR="00280F26" w:rsidRDefault="00280F26">
      <w:pPr>
        <w:spacing w:line="115" w:lineRule="auto"/>
        <w:sectPr w:rsidR="00280F26">
          <w:type w:val="continuous"/>
          <w:pgSz w:w="23810" w:h="16850" w:orient="landscape"/>
          <w:pgMar w:top="400" w:right="2280" w:bottom="280" w:left="320" w:header="720" w:footer="720" w:gutter="0"/>
          <w:cols w:num="2" w:space="720" w:equalWidth="0">
            <w:col w:w="1759" w:space="343"/>
            <w:col w:w="19108"/>
          </w:cols>
        </w:sect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spacing w:before="10"/>
        <w:rPr>
          <w:sz w:val="19"/>
        </w:rPr>
      </w:pPr>
    </w:p>
    <w:p w:rsidR="00280F26" w:rsidRDefault="00393E98">
      <w:pPr>
        <w:pStyle w:val="BodyText"/>
        <w:spacing w:before="80"/>
        <w:ind w:left="8696" w:right="10560"/>
        <w:jc w:val="center"/>
      </w:pPr>
      <w:r>
        <w:rPr>
          <w:color w:val="002672"/>
        </w:rPr>
        <w:t>Ashby Magna Open Space</w:t>
      </w: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spacing w:before="10"/>
        <w:rPr>
          <w:sz w:val="17"/>
        </w:rPr>
      </w:pPr>
    </w:p>
    <w:p w:rsidR="00280F26" w:rsidRDefault="00393E98">
      <w:pPr>
        <w:pStyle w:val="BodyText"/>
        <w:ind w:left="555" w:right="4297"/>
      </w:pPr>
      <w:r>
        <w:rPr>
          <w:color w:val="002672"/>
        </w:rPr>
        <w:t>LGS/DB/A - Playground Dunton Bassett</w:t>
      </w:r>
    </w:p>
    <w:p w:rsidR="00280F26" w:rsidRDefault="00280F26">
      <w:pPr>
        <w:pStyle w:val="BodyText"/>
        <w:spacing w:before="2"/>
        <w:rPr>
          <w:sz w:val="29"/>
        </w:rPr>
      </w:pPr>
    </w:p>
    <w:p w:rsidR="00280F26" w:rsidRDefault="00393E98">
      <w:pPr>
        <w:pStyle w:val="BodyText"/>
        <w:spacing w:before="80"/>
        <w:ind w:left="569" w:right="4297"/>
      </w:pPr>
      <w:r>
        <w:rPr>
          <w:color w:val="002672"/>
        </w:rPr>
        <w:t>Dunton Bassett Cricket Ground</w:t>
      </w:r>
    </w:p>
    <w:p w:rsidR="00280F26" w:rsidRDefault="00280F26">
      <w:pPr>
        <w:sectPr w:rsidR="00280F26">
          <w:type w:val="continuous"/>
          <w:pgSz w:w="23810" w:h="16850" w:orient="landscape"/>
          <w:pgMar w:top="400" w:right="2280" w:bottom="280" w:left="320" w:header="720" w:footer="720" w:gutter="0"/>
          <w:cols w:space="720"/>
        </w:sectPr>
      </w:pPr>
    </w:p>
    <w:p w:rsidR="00280F26" w:rsidRDefault="00280F26">
      <w:pPr>
        <w:pStyle w:val="BodyText"/>
        <w:spacing w:before="11"/>
        <w:rPr>
          <w:sz w:val="21"/>
        </w:rPr>
      </w:pPr>
    </w:p>
    <w:p w:rsidR="00280F26" w:rsidRDefault="00393E98">
      <w:pPr>
        <w:pStyle w:val="BodyText"/>
        <w:ind w:left="105" w:right="-5"/>
      </w:pPr>
      <w:r>
        <w:rPr>
          <w:color w:val="002672"/>
        </w:rPr>
        <w:t>All Saints Churchyard - Dunton</w:t>
      </w:r>
      <w:r>
        <w:rPr>
          <w:color w:val="002672"/>
          <w:spacing w:val="-18"/>
        </w:rPr>
        <w:t xml:space="preserve"> </w:t>
      </w:r>
      <w:r>
        <w:rPr>
          <w:color w:val="002672"/>
        </w:rPr>
        <w:t>Bassett</w:t>
      </w:r>
    </w:p>
    <w:p w:rsidR="00280F26" w:rsidRDefault="00393E98">
      <w:pPr>
        <w:pStyle w:val="BodyText"/>
        <w:spacing w:before="6"/>
        <w:rPr>
          <w:sz w:val="12"/>
        </w:rPr>
      </w:pPr>
      <w:r>
        <w:br w:type="column"/>
      </w:r>
    </w:p>
    <w:p w:rsidR="00280F26" w:rsidRDefault="00393E98">
      <w:pPr>
        <w:pStyle w:val="BodyText"/>
        <w:spacing w:before="1"/>
        <w:ind w:left="105"/>
      </w:pPr>
      <w:r>
        <w:rPr>
          <w:color w:val="002672"/>
        </w:rPr>
        <w:t>St Mary's Church - Ashby Magna</w:t>
      </w:r>
    </w:p>
    <w:p w:rsidR="00280F26" w:rsidRDefault="00280F26">
      <w:pPr>
        <w:sectPr w:rsidR="00280F26">
          <w:type w:val="continuous"/>
          <w:pgSz w:w="23810" w:h="16850" w:orient="landscape"/>
          <w:pgMar w:top="400" w:right="2280" w:bottom="280" w:left="320" w:header="720" w:footer="720" w:gutter="0"/>
          <w:cols w:num="2" w:space="720" w:equalWidth="0">
            <w:col w:w="2877" w:space="5467"/>
            <w:col w:w="12866"/>
          </w:cols>
        </w:sectPr>
      </w:pPr>
    </w:p>
    <w:p w:rsidR="00280F26" w:rsidRDefault="00393E98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2912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923290</wp:posOffset>
                </wp:positionV>
                <wp:extent cx="14589760" cy="9505950"/>
                <wp:effectExtent l="6350" t="8890" r="5715" b="635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505950"/>
                          <a:chOff x="415" y="1454"/>
                          <a:chExt cx="22976" cy="14970"/>
                        </a:xfrm>
                      </wpg:grpSpPr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25" y="1464"/>
                            <a:ext cx="22956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06" y="15549"/>
                            <a:ext cx="1001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20.75pt;margin-top:72.7pt;width:1148.8pt;height:748.5pt;z-index:-3568;mso-position-horizontal-relative:page;mso-position-vertical-relative:page" coordorigin="415,1454" coordsize="22976,14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08XLEAAAA2gAAAA8AAABkcnMvZG93bnJldi54bWxEj0FrwkAUhO9C/8PyCt50kwolRNdQpIJi&#10;PWhLwdtL9jUJZt+G7JrEf+8WCj0OM/MNs8pG04ieOldbVhDPIxDEhdU1lwq+PrezBITzyBoby6Tg&#10;Tg6y9dNkham2A5+oP/tSBAi7FBVU3replK6oyKCb25Y4eD+2M+iD7EqpOxwC3DTyJYpepcGaw0KF&#10;LW0qKq7nm1Hwcdq21F/yJN7L43c+3PLEvR+Umj6Pb0sQnkb/H/5r77SCBfxeCTdAr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08XLEAAAA2gAAAA8AAAAAAAAAAAAAAAAA&#10;nwIAAGRycy9kb3ducmV2LnhtbFBLBQYAAAAABAAEAPcAAACQAwAAAAA=&#10;">
                  <v:imagedata r:id="rId6" o:title=""/>
                </v:shape>
                <v:rect id="Rectangle 5" o:spid="_x0000_s1028" style="position:absolute;left:425;top:1464;width:22956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VMqcMA&#10;AADaAAAADwAAAGRycy9kb3ducmV2LnhtbESPzW7CMBCE70i8g7VIvRUHRCNIMQgh0Z/01IQH2Mbb&#10;JCVeR7YL4e1xpUocRzPzjWa9HUwnzuR8a1nBbJqAIK6sbrlWcCwPj0sQPiBr7CyTgit52G7GozVm&#10;2l74k85FqEWEsM9QQRNCn0npq4YM+qntiaP3bZ3BEKWrpXZ4iXDTyXmSpNJgy3GhwZ72DVWn4tco&#10;CC+L9inP+9f9HN+/9DH9KFc/TqmHybB7BhFoCPfwf/tNK1jA35V4A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VMqcMAAADaAAAADwAAAAAAAAAAAAAAAACYAgAAZHJzL2Rv&#10;d25yZXYueG1sUEsFBgAAAAAEAAQA9QAAAIgDAAAAAA==&#10;" filled="f" strokeweight=".96pt"/>
                <v:rect id="Rectangle 4" o:spid="_x0000_s1029" style="position:absolute;left:1106;top:15549;width:1001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/>
                <w10:wrap anchorx="page" anchory="page"/>
              </v:group>
            </w:pict>
          </mc:Fallback>
        </mc:AlternateContent>
      </w: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rPr>
          <w:sz w:val="20"/>
        </w:rPr>
      </w:pPr>
    </w:p>
    <w:p w:rsidR="00280F26" w:rsidRDefault="00280F26">
      <w:pPr>
        <w:pStyle w:val="BodyText"/>
        <w:spacing w:before="1"/>
        <w:rPr>
          <w:sz w:val="23"/>
        </w:rPr>
      </w:pPr>
    </w:p>
    <w:p w:rsidR="00280F26" w:rsidRDefault="00393E98">
      <w:pPr>
        <w:ind w:left="782"/>
        <w:rPr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>
        <w:rPr>
          <w:noProof/>
          <w:spacing w:val="-49"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6360160" cy="300355"/>
                <wp:effectExtent l="9525" t="9525" r="12065" b="13970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0160" cy="300355"/>
                        </a:xfrm>
                        <a:prstGeom prst="rect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80F26" w:rsidRDefault="00393E98">
                            <w:pPr>
                              <w:spacing w:before="91"/>
                              <w:ind w:left="9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©Crown Copyright. All rights reserved.  Harborough District Council 100023843   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00.8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" filled="f" strokeweight=".36pt">
                <v:textbox inset="0,0,0,0">
                  <w:txbxContent>
                    <w:p w:rsidR="00280F26" w:rsidRDefault="00393E98">
                      <w:pPr>
                        <w:spacing w:before="91"/>
                        <w:ind w:left="9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©Crown Copyright. All rights reserved.  Harborough District Council 100023843   2014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80F26" w:rsidRDefault="00393E98">
      <w:pPr>
        <w:pStyle w:val="BodyText"/>
        <w:spacing w:before="5"/>
        <w:ind w:right="109"/>
        <w:jc w:val="right"/>
      </w:pPr>
      <w:r>
        <w:rPr>
          <w:color w:val="002672"/>
        </w:rPr>
        <w:t>Mill Farm Fishery - Gilmorton</w:t>
      </w:r>
    </w:p>
    <w:sectPr w:rsidR="00280F26">
      <w:type w:val="continuous"/>
      <w:pgSz w:w="23810" w:h="16850" w:orient="landscape"/>
      <w:pgMar w:top="400" w:right="228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F26"/>
    <w:rsid w:val="00280F26"/>
    <w:rsid w:val="00393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B0E070E0</Template>
  <TotalTime>0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2016-05-05T07:40:00Z</dcterms:created>
  <dcterms:modified xsi:type="dcterms:W3CDTF">2016-05-05T08:50:00Z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2015-09-23T00:00:00Z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2015-09-23T00:00:00Z</vt:filetime>
  </property>
</Properties>
</file>