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B48" w:rsidRDefault="00D410D7">
      <w:pPr>
        <w:pStyle w:val="BodyText"/>
        <w:spacing w:before="37" w:line="244" w:lineRule="auto"/>
        <w:ind w:left="6863" w:right="6599" w:firstLine="2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289560</wp:posOffset>
                </wp:positionH>
                <wp:positionV relativeFrom="page">
                  <wp:posOffset>929640</wp:posOffset>
                </wp:positionV>
                <wp:extent cx="14575790" cy="9739630"/>
                <wp:effectExtent l="0" t="0" r="317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5790" cy="9739630"/>
                          <a:chOff x="456" y="1464"/>
                          <a:chExt cx="22954" cy="15338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464"/>
                            <a:ext cx="22954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335" y="223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335" y="223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335" y="2779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335" y="2779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335" y="332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335" y="332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335" y="3864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335" y="3864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17335" y="5688"/>
                            <a:ext cx="800" cy="2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800"/>
                              <a:gd name="T2" fmla="+- 0 17414 17335"/>
                              <a:gd name="T3" fmla="*/ T2 w 800"/>
                              <a:gd name="T4" fmla="+- 0 17474 17335"/>
                              <a:gd name="T5" fmla="*/ T4 w 800"/>
                              <a:gd name="T6" fmla="+- 0 17515 17335"/>
                              <a:gd name="T7" fmla="*/ T6 w 800"/>
                              <a:gd name="T8" fmla="+- 0 17575 17335"/>
                              <a:gd name="T9" fmla="*/ T8 w 800"/>
                              <a:gd name="T10" fmla="+- 0 17654 17335"/>
                              <a:gd name="T11" fmla="*/ T10 w 800"/>
                              <a:gd name="T12" fmla="+- 0 17714 17335"/>
                              <a:gd name="T13" fmla="*/ T12 w 800"/>
                              <a:gd name="T14" fmla="+- 0 17755 17335"/>
                              <a:gd name="T15" fmla="*/ T14 w 800"/>
                              <a:gd name="T16" fmla="+- 0 17815 17335"/>
                              <a:gd name="T17" fmla="*/ T16 w 800"/>
                              <a:gd name="T18" fmla="+- 0 17894 17335"/>
                              <a:gd name="T19" fmla="*/ T18 w 800"/>
                              <a:gd name="T20" fmla="+- 0 17954 17335"/>
                              <a:gd name="T21" fmla="*/ T20 w 800"/>
                              <a:gd name="T22" fmla="+- 0 17995 17335"/>
                              <a:gd name="T23" fmla="*/ T22 w 800"/>
                              <a:gd name="T24" fmla="+- 0 18055 17335"/>
                              <a:gd name="T25" fmla="*/ T24 w 800"/>
                              <a:gd name="T26" fmla="+- 0 18134 17335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"/>
                        <wps:cNvSpPr>
                          <a:spLocks/>
                        </wps:cNvSpPr>
                        <wps:spPr bwMode="auto">
                          <a:xfrm>
                            <a:off x="17335" y="6230"/>
                            <a:ext cx="639" cy="2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639"/>
                              <a:gd name="T2" fmla="+- 0 17594 17335"/>
                              <a:gd name="T3" fmla="*/ T2 w 639"/>
                              <a:gd name="T4" fmla="+- 0 17714 17335"/>
                              <a:gd name="T5" fmla="*/ T4 w 639"/>
                              <a:gd name="T6" fmla="+- 0 17974 17335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4"/>
                        <wps:cNvCnPr/>
                        <wps:spPr bwMode="auto">
                          <a:xfrm>
                            <a:off x="18114" y="6170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3"/>
                        <wps:cNvSpPr>
                          <a:spLocks/>
                        </wps:cNvSpPr>
                        <wps:spPr bwMode="auto">
                          <a:xfrm>
                            <a:off x="17335" y="7315"/>
                            <a:ext cx="800" cy="2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800"/>
                              <a:gd name="T2" fmla="+- 0 17455 17335"/>
                              <a:gd name="T3" fmla="*/ T2 w 800"/>
                              <a:gd name="T4" fmla="+- 0 17575 17335"/>
                              <a:gd name="T5" fmla="*/ T4 w 800"/>
                              <a:gd name="T6" fmla="+- 0 17695 17335"/>
                              <a:gd name="T7" fmla="*/ T6 w 800"/>
                              <a:gd name="T8" fmla="+- 0 17815 17335"/>
                              <a:gd name="T9" fmla="*/ T8 w 800"/>
                              <a:gd name="T10" fmla="+- 0 17935 17335"/>
                              <a:gd name="T11" fmla="*/ T10 w 800"/>
                              <a:gd name="T12" fmla="+- 0 18055 17335"/>
                              <a:gd name="T13" fmla="*/ T12 w 800"/>
                              <a:gd name="T14" fmla="+- 0 18134 17335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2.8pt;margin-top:73.2pt;width:1147.7pt;height:766.9pt;z-index:-251658240;mso-position-horizontal-relative:page;mso-position-vertical-relative:page" coordorigin="456,1464" coordsize="22954,15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456;top:1464;width:22954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mr3XCAAAA2gAAAA8AAABkcnMvZG93bnJldi54bWxEj0GLwjAUhO+C/yE8YS+yphUUqUbRyoqw&#10;F20Xz4/m2Rabl9JErf/eLCzscZiZb5jVpjeNeFDnassK4kkEgriwuuZSwU/+9bkA4TyyxsYyKXiR&#10;g816OFhhou2Tz/TIfCkChF2CCirv20RKV1Rk0E1sSxy8q+0M+iC7UuoOnwFuGjmNork0WHNYqLCl&#10;tKLilt2NgsM+fpWR3n/vdvl4Fl9OaZoVtVIfo367BOGp9//hv/ZRK5jC75VwA+T6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5q91wgAAANoAAAAPAAAAAAAAAAAAAAAAAJ8C&#10;AABkcnMvZG93bnJldi54bWxQSwUGAAAAAAQABAD3AAAAjgMAAAAA&#10;">
                  <v:imagedata r:id="rId6" o:title=""/>
                </v:shape>
                <v:rect id="Rectangle 15" o:spid="_x0000_s1028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/>
                <v:rect id="Rectangle 14" o:spid="_x0000_s1029" style="position:absolute;left:17335;top:223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Ea8EA&#10;AADaAAAADwAAAGRycy9kb3ducmV2LnhtbESPQWvCQBSE7wX/w/IEb3XTGqVEVxFF6VFjoNdH9pnE&#10;Zt+G7DYm/74rCB6HmfmGWW16U4uOWldZVvAxjUAQ51ZXXCjILof3LxDOI2usLZOCgRxs1qO3FSba&#10;3vlMXeoLESDsElRQet8kUrq8JINuahvi4F1ta9AH2RZSt3gPcFPLzyhaSIMVh4USG9qVlP+mf0ZB&#10;Gu3j4ed2lNd9352GeD4rsoyVmoz77RKEp96/ws/2t1YQw+NKu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yRGvBAAAA2gAAAA8AAAAAAAAAAAAAAAAAmAIAAGRycy9kb3du&#10;cmV2LnhtbFBLBQYAAAAABAAEAPUAAACGAwAAAAA=&#10;" fillcolor="#f27f7f" stroked="f"/>
                <v:rect id="Rectangle 13" o:spid="_x0000_s1030" style="position:absolute;left:17335;top:223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EW8UA&#10;AADaAAAADwAAAGRycy9kb3ducmV2LnhtbESPT2vCQBTE70K/w/IKvemmYiWNrkGDpc2h4J9evD2y&#10;r0kw+zZktybtp3cFocdhZn7DLNPBNOJCnastK3ieRCCIC6trLhV8Hd/GMQjnkTU2lknBLzlIVw+j&#10;JSba9ryny8GXIkDYJaig8r5NpHRFRQbdxLbEwfu2nUEfZFdK3WEf4KaR0yiaS4M1h4UKW8oqKs6H&#10;H6Pg80jbc4b5LN69bk75+9bnf61W6ulxWC9AeBr8f/je/tAKXuB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URbxQAAANoAAAAPAAAAAAAAAAAAAAAAAJgCAABkcnMv&#10;ZG93bnJldi54bWxQSwUGAAAAAAQABAD1AAAAigMAAAAA&#10;" filled="f" strokecolor="#7f7f7f" strokeweight="2.04pt"/>
                <v:rect id="Rectangle 12" o:spid="_x0000_s1031" style="position:absolute;left:17335;top:2779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39qsIA&#10;AADaAAAADwAAAGRycy9kb3ducmV2LnhtbESP3WrCQBSE7wu+w3KE3tWNYkONriIB0bvWpA9wyB6T&#10;YPZsyG5+6tN3CwUvh5n5htkdJtOIgTpXW1awXEQgiAuray4VfOentw8QziNrbCyTgh9ycNjPXnaY&#10;aDvylYbMlyJA2CWooPK+TaR0RUUG3cK2xMG72c6gD7Irpe5wDHDTyFUUxdJgzWGhwpbSiop71hsF&#10;uXmP8p7T4/KLNtn68XkrzptBqdf5dNyC8DT5Z/i/fdEKYvi7Em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f2qwgAAANoAAAAPAAAAAAAAAAAAAAAAAJgCAABkcnMvZG93&#10;bnJldi54bWxQSwUGAAAAAAQABAD1AAAAhwMAAAAA&#10;" fillcolor="#92b87f" stroked="f"/>
                <v:rect id="Rectangle 11" o:spid="_x0000_s1032" style="position:absolute;left:17335;top:2779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t1cMA&#10;AADaAAAADwAAAGRycy9kb3ducmV2LnhtbESPQWsCMRSE7wX/Q3hCbzVbBWu3RhGLUI+uVjw+N6/J&#10;0s3LdhPd9d+bQqHHYWa+YebL3tXiSm2oPCt4HmUgiEuvKzYKDvvN0wxEiMgaa8+k4EYBlovBwxxz&#10;7Tve0bWIRiQIhxwV2BibXMpQWnIYRr4hTt6Xbx3GJFsjdYtdgrtajrNsKh1WnBYsNrS2VH4XF6fg&#10;XHSftlhvq6M5bd/Ly6szP5OjUo/DfvUGIlIf/8N/7Q+t4AV+r6Qb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pt1cMAAADaAAAADwAAAAAAAAAAAAAAAACYAgAAZHJzL2Rv&#10;d25yZXYueG1sUEsFBgAAAAAEAAQA9QAAAIgDAAAAAA==&#10;" filled="f" strokecolor="#7f7f7f" strokeweight="3pt"/>
                <v:rect id="Rectangle 10" o:spid="_x0000_s1033" style="position:absolute;left:17335;top:332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qxb8A&#10;AADaAAAADwAAAGRycy9kb3ducmV2LnhtbERPy4rCMBTdD/gP4QqzGTQdF6LVKFJRslHw8QGX5toW&#10;m5vaZGr9+8lCcHk47+W6t7XoqPWVYwW/4wQEce5MxYWC62U3moHwAdlg7ZgUvMjDejX4WmJq3JNP&#10;1J1DIWII+xQVlCE0qZQ+L8miH7uGOHI311oMEbaFNC0+Y7it5SRJptJixbGhxIaykvL7+c8qOF4S&#10;vX39+Ad386POZKb3u4NW6nvYbxYgAvXhI367tVEQt8Yr8Qb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86rFvwAAANoAAAAPAAAAAAAAAAAAAAAAAJgCAABkcnMvZG93bnJl&#10;di54bWxQSwUGAAAAAAQABAD1AAAAhAMAAAAA&#10;" fillcolor="#bcf1f4" stroked="f"/>
                <v:rect id="Rectangle 9" o:spid="_x0000_s1034" style="position:absolute;left:17335;top:332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l2sIA&#10;AADaAAAADwAAAGRycy9kb3ducmV2LnhtbESPzWrDMBCE74G+g9hCb7EcH0rtRglJwbQHX/IDvS7W&#10;xjKxVq6kxs7bV4VCj8PMfMOst7MdxI186B0rWGU5COLW6Z47BedTvXwBESKyxsExKbhTgO3mYbHG&#10;SruJD3Q7xk4kCIcKFZgYx0rK0BqyGDI3Eifv4rzFmKTvpPY4JbgdZJHnz9Jiz2nB4Ehvhtrr8dsq&#10;aBr25X0uVj3uvyZzOtT8/jko9fQ4715BRJrjf/iv/aEVlPB7Jd0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OXawgAAANoAAAAPAAAAAAAAAAAAAAAAAJgCAABkcnMvZG93&#10;bnJldi54bWxQSwUGAAAAAAQABAD1AAAAhwMAAAAA&#10;" filled="f" strokecolor="#6d6d6d" strokeweight=".36pt"/>
                <v:rect id="Rectangle 8" o:spid="_x0000_s1035" style="position:absolute;left:17335;top:386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/88QA&#10;AADbAAAADwAAAGRycy9kb3ducmV2LnhtbESPQU/DMAyF70j7D5GRdmMpOwxUlk0T06RCL2MwzqYx&#10;bUXjlCRby7/Hh0m72XrP731erkfXqTOF2Ho2cD/LQBFX3rZcG/h43909gooJ2WLnmQz8UYT1anKz&#10;xNz6gd/ofEi1khCOORpoUupzrWPVkMM48z2xaN8+OEyyhlrbgIOEu07Ps2yhHbYsDQ329NxQ9XM4&#10;OQOf5fF12Bz3RdieYsm/vnwpHr6Mmd6OmydQicZ0NV+uCyv4Qi+/yAB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P/PEAAAA2wAAAA8AAAAAAAAAAAAAAAAAmAIAAGRycy9k&#10;b3ducmV2LnhtbFBLBQYAAAAABAAEAPUAAACJAwAAAAA=&#10;" fillcolor="#ccf27f" stroked="f"/>
                <v:rect id="Rectangle 7" o:spid="_x0000_s1036" style="position:absolute;left:17335;top:3864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Lm8EA&#10;AADbAAAADwAAAGRycy9kb3ducmV2LnhtbERPS4vCMBC+L/gfwgje1lRB0WoUFV32tIuvg7ehGZti&#10;M6lNrPXfbxYW9jYf33Pmy9aWoqHaF44VDPoJCOLM6YJzBafj7n0CwgdkjaVjUvAiD8tF522OqXZP&#10;3lNzCLmIIexTVGBCqFIpfWbIou+7ijhyV1dbDBHWudQ1PmO4LeUwScbSYsGxwWBFG0PZ7fCwCj6a&#10;yy3b0Xl0nJhpuH9v1+7rbpTqddvVDESgNvyL/9yfOs4fwO8v8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OC5vBAAAA2wAAAA8AAAAAAAAAAAAAAAAAmAIAAGRycy9kb3du&#10;cmV2LnhtbFBLBQYAAAAABAAEAPUAAACGAwAAAAA=&#10;" filled="f" strokecolor="#b7b7b7" strokeweight="2.04pt"/>
                <v:shape id="AutoShape 6" o:spid="_x0000_s1037" style="position:absolute;left:17335;top:568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sc8EA&#10;AADbAAAADwAAAGRycy9kb3ducmV2LnhtbERPTWvCQBC9F/wPywi9NZsaKBpdpQhCD1WoSrwO2TEJ&#10;ZmfD7mpSf71bKHibx/ucxWowrbiR841lBe9JCoK4tLrhSsHxsHmbgvABWWNrmRT8kofVcvSywFzb&#10;nn/otg+ViCHsc1RQh9DlUvqyJoM+sR1x5M7WGQwRukpqh30MN62cpOmHNNhwbKixo3VN5WV/NQpO&#10;u7vpi/t3Rq7YVpnJtkW5mSn1Oh4+5yACDeEp/nd/6Th/An+/x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J7HPBAAAA2wAAAA8AAAAAAAAAAAAAAAAAmAIAAGRycy9kb3du&#10;cmV2LnhtbFBLBQYAAAAABAAEAPUAAACGAwAAAAA=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38" style="position:absolute;left:17335;top:6230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e778A&#10;AADbAAAADwAAAGRycy9kb3ducmV2LnhtbERPS4vCMBC+C/6HMII3TVVWtBpF98F6EqpevA3N2Fab&#10;SWmytv57syB4m4/vOct1a0pxp9oVlhWMhhEI4tTqgjMFp+PPYAbCeWSNpWVS8CAH61W3s8RY24YT&#10;uh98JkIIuxgV5N5XsZQuzcmgG9qKOHAXWxv0AdaZ1DU2IdyUchxFU2mw4NCQY0WfOaW3w59RMN9v&#10;TZZIQx/b4ut6xoaj79uvUv1eu1mA8NT6t/jl3ukwfwL/v4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rN7vvwAAANsAAAAPAAAAAAAAAAAAAAAAAJgCAABkcnMvZG93bnJl&#10;di54bWxQSwUGAAAAAAQABAD1AAAAhAMAAAAA&#10;" path="m,l259,m379,l639,e" filled="f" strokecolor="#e50000" strokeweight="6pt">
                  <v:path arrowok="t" o:connecttype="custom" o:connectlocs="0,0;259,0;379,0;639,0" o:connectangles="0,0,0,0"/>
                </v:shape>
                <v:line id="Line 4" o:spid="_x0000_s1039" style="position:absolute;visibility:visible;mso-wrap-style:square" from="18114,6170" to="18114,6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oACMAAAADbAAAADwAAAGRycy9kb3ducmV2LnhtbERPTYvCMBC9C/sfwix403RFRLpGEWVB&#10;QVislb0OydgWm0lpYq3/fiMI3ubxPmex6m0tOmp95VjB1zgBQaydqbhQkJ9+RnMQPiAbrB2Tggd5&#10;WC0/BgtMjbvzkbosFCKGsE9RQRlCk0rpdUkW/dg1xJG7uNZiiLAtpGnxHsNtLSdJMpMWK44NJTa0&#10;KUlfs5tVcPnzs+3NnR+/+7zOtkV3WGs9V2r42a+/QQTqw1v8cu9MnD+F5y/xAL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6AAjAAAAA2wAAAA8AAAAAAAAAAAAAAAAA&#10;oQIAAGRycy9kb3ducmV2LnhtbFBLBQYAAAAABAAEAPkAAACOAwAAAAA=&#10;" strokecolor="#e50000" strokeweight="2.04pt"/>
                <v:shape id="AutoShape 3" o:spid="_x0000_s1040" style="position:absolute;left:17335;top:731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V88MA&#10;AADbAAAADwAAAGRycy9kb3ducmV2LnhtbERPS2vCQBC+F/wPywi9lLqx2FJSVxFBFHoQtQ9yG7Jj&#10;NpidDdmppv++KxS8zcf3nOm89406UxfrwAbGowwUcRlszZWBj8Pq8RVUFGSLTWAy8EsR5rPB3RRz&#10;Gy68o/NeKpVCOOZowIm0udaxdOQxjkJLnLhj6DxKgl2lbYeXFO4b/ZRlL9pjzanBYUtLR+Vp/+MN&#10;FF+rYvdNW9d/vj8Ua5FJu8GJMffDfvEGSqiXm/jfvbFp/jN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DV8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  <w:r>
        <w:t xml:space="preserve">Gilmorton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9C2B48" w:rsidRDefault="009C2B48">
      <w:pPr>
        <w:spacing w:before="5"/>
        <w:rPr>
          <w:b/>
          <w:sz w:val="12"/>
        </w:rPr>
      </w:pPr>
    </w:p>
    <w:tbl>
      <w:tblPr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6942"/>
        <w:gridCol w:w="3073"/>
        <w:gridCol w:w="2571"/>
        <w:gridCol w:w="9943"/>
      </w:tblGrid>
      <w:tr w:rsidR="009C2B48">
        <w:trPr>
          <w:trHeight w:hRule="exact" w:val="14908"/>
        </w:trPr>
        <w:tc>
          <w:tcPr>
            <w:tcW w:w="425" w:type="dxa"/>
            <w:tcBorders>
              <w:right w:val="nil"/>
            </w:tcBorders>
          </w:tcPr>
          <w:p w:rsidR="009C2B48" w:rsidRDefault="009C2B48"/>
        </w:tc>
        <w:tc>
          <w:tcPr>
            <w:tcW w:w="6942" w:type="dxa"/>
            <w:tcBorders>
              <w:left w:val="nil"/>
              <w:right w:val="nil"/>
            </w:tcBorders>
          </w:tcPr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D410D7">
            <w:pPr>
              <w:pStyle w:val="TableParagraph"/>
              <w:spacing w:before="105"/>
              <w:ind w:left="4348"/>
              <w:rPr>
                <w:sz w:val="16"/>
              </w:rPr>
            </w:pPr>
            <w:r>
              <w:rPr>
                <w:color w:val="002672"/>
                <w:sz w:val="16"/>
              </w:rPr>
              <w:t>School Playing Fields - Gilmorton</w:t>
            </w:r>
          </w:p>
        </w:tc>
        <w:tc>
          <w:tcPr>
            <w:tcW w:w="5644" w:type="dxa"/>
            <w:gridSpan w:val="2"/>
            <w:tcBorders>
              <w:left w:val="nil"/>
              <w:right w:val="nil"/>
            </w:tcBorders>
          </w:tcPr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9C2B48" w:rsidRDefault="00D410D7">
            <w:pPr>
              <w:pStyle w:val="TableParagraph"/>
              <w:spacing w:line="182" w:lineRule="exact"/>
              <w:ind w:left="199" w:right="2704"/>
              <w:jc w:val="center"/>
              <w:rPr>
                <w:sz w:val="16"/>
              </w:rPr>
            </w:pPr>
            <w:proofErr w:type="spellStart"/>
            <w:r>
              <w:rPr>
                <w:color w:val="002672"/>
                <w:sz w:val="16"/>
              </w:rPr>
              <w:t>Millenium</w:t>
            </w:r>
            <w:proofErr w:type="spellEnd"/>
            <w:r>
              <w:rPr>
                <w:color w:val="002672"/>
                <w:sz w:val="16"/>
              </w:rPr>
              <w:t xml:space="preserve"> Sign and Green - Gilmorton</w:t>
            </w:r>
          </w:p>
          <w:p w:rsidR="009C2B48" w:rsidRDefault="00D410D7">
            <w:pPr>
              <w:pStyle w:val="TableParagraph"/>
              <w:spacing w:line="182" w:lineRule="exact"/>
              <w:ind w:left="1490"/>
              <w:rPr>
                <w:sz w:val="16"/>
              </w:rPr>
            </w:pPr>
            <w:proofErr w:type="spellStart"/>
            <w:r>
              <w:rPr>
                <w:color w:val="002672"/>
                <w:sz w:val="16"/>
              </w:rPr>
              <w:t>Turville</w:t>
            </w:r>
            <w:proofErr w:type="spellEnd"/>
            <w:r>
              <w:rPr>
                <w:color w:val="002672"/>
                <w:sz w:val="16"/>
              </w:rPr>
              <w:t xml:space="preserve"> Road, Gilmorton</w:t>
            </w: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C2B48" w:rsidRDefault="00D410D7">
            <w:pPr>
              <w:pStyle w:val="TableParagraph"/>
              <w:ind w:left="211" w:right="2550"/>
              <w:jc w:val="center"/>
              <w:rPr>
                <w:sz w:val="16"/>
              </w:rPr>
            </w:pPr>
            <w:r>
              <w:rPr>
                <w:color w:val="002672"/>
                <w:sz w:val="16"/>
              </w:rPr>
              <w:t>Church and Churchyard - Gilmorton</w:t>
            </w: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rPr>
                <w:b/>
                <w:sz w:val="16"/>
              </w:rPr>
            </w:pPr>
          </w:p>
          <w:p w:rsidR="009C2B48" w:rsidRDefault="009C2B4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9C2B48" w:rsidRDefault="00D410D7">
            <w:pPr>
              <w:pStyle w:val="TableParagraph"/>
              <w:ind w:left="2400"/>
              <w:rPr>
                <w:sz w:val="16"/>
              </w:rPr>
            </w:pPr>
            <w:r>
              <w:rPr>
                <w:color w:val="002672"/>
                <w:sz w:val="16"/>
              </w:rPr>
              <w:t>Play Area in Gilmorton</w:t>
            </w:r>
          </w:p>
          <w:p w:rsidR="009C2B48" w:rsidRDefault="00D410D7">
            <w:pPr>
              <w:pStyle w:val="TableParagraph"/>
              <w:spacing w:before="104" w:line="288" w:lineRule="auto"/>
              <w:ind w:left="1914" w:firstLine="1534"/>
              <w:rPr>
                <w:sz w:val="16"/>
              </w:rPr>
            </w:pPr>
            <w:r>
              <w:rPr>
                <w:color w:val="002672"/>
                <w:sz w:val="16"/>
              </w:rPr>
              <w:t xml:space="preserve">Gilmorton Allotments Recreation Ground - </w:t>
            </w:r>
            <w:proofErr w:type="spellStart"/>
            <w:r>
              <w:rPr>
                <w:color w:val="002672"/>
                <w:sz w:val="16"/>
              </w:rPr>
              <w:t>Gimorton</w:t>
            </w:r>
            <w:proofErr w:type="spellEnd"/>
          </w:p>
          <w:p w:rsidR="009C2B48" w:rsidRDefault="009C2B48">
            <w:pPr>
              <w:pStyle w:val="TableParagraph"/>
              <w:spacing w:before="2"/>
              <w:rPr>
                <w:b/>
                <w:sz w:val="17"/>
              </w:rPr>
            </w:pPr>
          </w:p>
          <w:p w:rsidR="009C2B48" w:rsidRDefault="00D410D7">
            <w:pPr>
              <w:pStyle w:val="TableParagraph"/>
              <w:ind w:left="1778"/>
              <w:rPr>
                <w:sz w:val="16"/>
              </w:rPr>
            </w:pPr>
            <w:r>
              <w:rPr>
                <w:color w:val="002672"/>
                <w:sz w:val="16"/>
              </w:rPr>
              <w:t>Tennis Courts - Gilmorton</w:t>
            </w:r>
          </w:p>
        </w:tc>
        <w:tc>
          <w:tcPr>
            <w:tcW w:w="9943" w:type="dxa"/>
            <w:tcBorders>
              <w:left w:val="nil"/>
            </w:tcBorders>
          </w:tcPr>
          <w:p w:rsidR="009C2B48" w:rsidRDefault="00D410D7">
            <w:pPr>
              <w:pStyle w:val="TableParagraph"/>
              <w:spacing w:before="72"/>
              <w:ind w:left="3363" w:right="4136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 w:rsidR="009C2B48" w:rsidRDefault="00D410D7">
            <w:pPr>
              <w:pStyle w:val="TableParagraph"/>
              <w:spacing w:before="272" w:line="403" w:lineRule="auto"/>
              <w:ind w:left="4811"/>
              <w:rPr>
                <w:sz w:val="28"/>
              </w:rPr>
            </w:pPr>
            <w:r>
              <w:rPr>
                <w:sz w:val="28"/>
              </w:rPr>
              <w:t>Not recommended for LGS Designation Recommended for LGS designation Wildlife Sites</w:t>
            </w:r>
          </w:p>
          <w:p w:rsidR="009C2B48" w:rsidRDefault="00D410D7">
            <w:pPr>
              <w:pStyle w:val="TableParagraph"/>
              <w:spacing w:before="7"/>
              <w:ind w:left="4811"/>
              <w:rPr>
                <w:sz w:val="28"/>
              </w:rPr>
            </w:pPr>
            <w:r>
              <w:rPr>
                <w:sz w:val="28"/>
              </w:rPr>
              <w:t>Open Space, Sport and Recreation Sites</w:t>
            </w:r>
          </w:p>
          <w:p w:rsidR="009C2B48" w:rsidRDefault="00D410D7">
            <w:pPr>
              <w:pStyle w:val="TableParagraph"/>
              <w:spacing w:before="176"/>
              <w:ind w:left="3868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 w:rsidR="009C2B48" w:rsidRDefault="00D410D7">
            <w:pPr>
              <w:pStyle w:val="TableParagraph"/>
              <w:spacing w:before="135"/>
              <w:ind w:left="3823" w:right="4111"/>
              <w:jc w:val="center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 w:rsidR="009C2B48" w:rsidRDefault="00D410D7">
            <w:pPr>
              <w:pStyle w:val="TableParagraph"/>
              <w:spacing w:before="170"/>
              <w:ind w:left="3759" w:right="4136"/>
              <w:jc w:val="center"/>
              <w:rPr>
                <w:sz w:val="28"/>
              </w:rPr>
            </w:pPr>
            <w:r>
              <w:rPr>
                <w:color w:val="E50000"/>
                <w:w w:val="230"/>
                <w:sz w:val="6"/>
              </w:rPr>
              <w:t xml:space="preserve"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 w:rsidR="009C2B48" w:rsidRDefault="00D410D7">
            <w:pPr>
              <w:pStyle w:val="TableParagraph"/>
              <w:spacing w:before="224" w:line="403" w:lineRule="auto"/>
              <w:ind w:left="4811" w:right="4012"/>
              <w:rPr>
                <w:sz w:val="28"/>
              </w:rPr>
            </w:pPr>
            <w:r>
              <w:rPr>
                <w:sz w:val="28"/>
              </w:rPr>
              <w:t>District Electoral Parish</w:t>
            </w:r>
          </w:p>
          <w:p w:rsidR="009C2B48" w:rsidRDefault="009C2B48">
            <w:pPr>
              <w:pStyle w:val="TableParagraph"/>
              <w:rPr>
                <w:b/>
                <w:sz w:val="28"/>
              </w:rPr>
            </w:pPr>
          </w:p>
          <w:p w:rsidR="009C2B48" w:rsidRDefault="009C2B48">
            <w:pPr>
              <w:pStyle w:val="TableParagraph"/>
              <w:rPr>
                <w:b/>
                <w:sz w:val="28"/>
              </w:rPr>
            </w:pPr>
          </w:p>
          <w:p w:rsidR="009C2B48" w:rsidRDefault="009C2B48">
            <w:pPr>
              <w:pStyle w:val="TableParagraph"/>
              <w:rPr>
                <w:b/>
                <w:sz w:val="28"/>
              </w:rPr>
            </w:pPr>
          </w:p>
          <w:p w:rsidR="009C2B48" w:rsidRDefault="009C2B48">
            <w:pPr>
              <w:pStyle w:val="TableParagraph"/>
              <w:rPr>
                <w:b/>
                <w:sz w:val="28"/>
              </w:rPr>
            </w:pPr>
          </w:p>
          <w:p w:rsidR="009C2B48" w:rsidRDefault="009C2B48">
            <w:pPr>
              <w:pStyle w:val="TableParagraph"/>
              <w:rPr>
                <w:b/>
                <w:sz w:val="28"/>
              </w:rPr>
            </w:pPr>
          </w:p>
          <w:p w:rsidR="009C2B48" w:rsidRDefault="009C2B48">
            <w:pPr>
              <w:pStyle w:val="TableParagraph"/>
              <w:rPr>
                <w:b/>
                <w:sz w:val="28"/>
              </w:rPr>
            </w:pPr>
          </w:p>
          <w:p w:rsidR="009C2B48" w:rsidRDefault="009C2B48">
            <w:pPr>
              <w:pStyle w:val="TableParagraph"/>
              <w:rPr>
                <w:b/>
                <w:sz w:val="28"/>
              </w:rPr>
            </w:pPr>
          </w:p>
          <w:p w:rsidR="009C2B48" w:rsidRDefault="009C2B48">
            <w:pPr>
              <w:pStyle w:val="TableParagraph"/>
              <w:rPr>
                <w:b/>
                <w:sz w:val="28"/>
              </w:rPr>
            </w:pPr>
          </w:p>
          <w:p w:rsidR="009C2B48" w:rsidRDefault="009C2B48">
            <w:pPr>
              <w:pStyle w:val="TableParagraph"/>
              <w:rPr>
                <w:b/>
                <w:sz w:val="28"/>
              </w:rPr>
            </w:pPr>
          </w:p>
          <w:p w:rsidR="009C2B48" w:rsidRDefault="009C2B48">
            <w:pPr>
              <w:pStyle w:val="TableParagraph"/>
              <w:rPr>
                <w:b/>
                <w:sz w:val="28"/>
              </w:rPr>
            </w:pPr>
          </w:p>
          <w:p w:rsidR="009C2B48" w:rsidRDefault="009C2B48">
            <w:pPr>
              <w:pStyle w:val="TableParagraph"/>
              <w:rPr>
                <w:b/>
                <w:sz w:val="28"/>
              </w:rPr>
            </w:pPr>
          </w:p>
          <w:p w:rsidR="009C2B48" w:rsidRDefault="009C2B48">
            <w:pPr>
              <w:pStyle w:val="TableParagraph"/>
              <w:rPr>
                <w:b/>
                <w:sz w:val="28"/>
              </w:rPr>
            </w:pPr>
          </w:p>
          <w:p w:rsidR="009C2B48" w:rsidRDefault="009C2B48">
            <w:pPr>
              <w:pStyle w:val="TableParagraph"/>
              <w:spacing w:before="7"/>
              <w:rPr>
                <w:b/>
                <w:sz w:val="39"/>
              </w:rPr>
            </w:pPr>
          </w:p>
          <w:p w:rsidR="009C2B48" w:rsidRDefault="00D410D7">
            <w:pPr>
              <w:pStyle w:val="TableParagraph"/>
              <w:ind w:left="719"/>
              <w:rPr>
                <w:sz w:val="16"/>
              </w:rPr>
            </w:pPr>
            <w:r>
              <w:rPr>
                <w:color w:val="002672"/>
                <w:sz w:val="16"/>
              </w:rPr>
              <w:t xml:space="preserve">Lutterworth </w:t>
            </w:r>
            <w:proofErr w:type="spellStart"/>
            <w:r>
              <w:rPr>
                <w:color w:val="002672"/>
                <w:sz w:val="16"/>
              </w:rPr>
              <w:t>Pavillion</w:t>
            </w:r>
            <w:proofErr w:type="spellEnd"/>
            <w:r>
              <w:rPr>
                <w:color w:val="002672"/>
                <w:sz w:val="16"/>
              </w:rPr>
              <w:t xml:space="preserve"> and Road Playing Fields - </w:t>
            </w:r>
            <w:proofErr w:type="spellStart"/>
            <w:r>
              <w:rPr>
                <w:color w:val="002672"/>
                <w:sz w:val="16"/>
              </w:rPr>
              <w:t>Gi</w:t>
            </w:r>
            <w:proofErr w:type="spellEnd"/>
          </w:p>
        </w:tc>
      </w:tr>
      <w:tr w:rsidR="009C2B48">
        <w:trPr>
          <w:trHeight w:hRule="exact" w:val="430"/>
        </w:trPr>
        <w:tc>
          <w:tcPr>
            <w:tcW w:w="425" w:type="dxa"/>
            <w:tcBorders>
              <w:left w:val="nil"/>
              <w:bottom w:val="nil"/>
              <w:right w:val="single" w:sz="3" w:space="0" w:color="000000"/>
            </w:tcBorders>
          </w:tcPr>
          <w:p w:rsidR="009C2B48" w:rsidRDefault="009C2B48"/>
        </w:tc>
        <w:tc>
          <w:tcPr>
            <w:tcW w:w="1001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C2B48" w:rsidRDefault="00D410D7"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514" w:type="dxa"/>
            <w:gridSpan w:val="2"/>
            <w:tcBorders>
              <w:left w:val="single" w:sz="3" w:space="0" w:color="000000"/>
              <w:bottom w:val="nil"/>
              <w:right w:val="nil"/>
            </w:tcBorders>
          </w:tcPr>
          <w:p w:rsidR="009C2B48" w:rsidRDefault="009C2B48"/>
        </w:tc>
      </w:tr>
    </w:tbl>
    <w:p w:rsidR="00000000" w:rsidRDefault="00D410D7"/>
    <w:sectPr w:rsidR="00000000">
      <w:type w:val="continuous"/>
      <w:pgSz w:w="23810" w:h="16850" w:orient="landscape"/>
      <w:pgMar w:top="400" w:right="26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B48"/>
    <w:rsid w:val="009C2B48"/>
    <w:rsid w:val="00D4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6FB4C591</Template>
  <TotalTime>1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2016-05-05T09:26:00Z</dcterms:created>
  <dcterms:modified xsi:type="dcterms:W3CDTF">2016-05-05T09:27:00Z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