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45" w:rsidRDefault="00794B6B">
      <w:pPr>
        <w:pStyle w:val="Heading1"/>
        <w:spacing w:line="244" w:lineRule="auto"/>
        <w:ind w:left="6463" w:right="6371" w:firstLine="20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023" y="1460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3256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iV6jDAAAA2gAAAA8AAABkcnMvZG93bnJldi54bWxEj81qwzAQhO+BvoPYQi+hltJAWtwooQQS&#10;estfL71tra1tYq1cSbHdt48CgRyHmfmGmS8H24iOfKgda5hkCgRx4UzNpYav4/r5DUSIyAYbx6Th&#10;nwIsFw+jOebG9byn7hBLkSAcctRQxdjmUoaiIoshcy1x8n6dtxiT9KU0HvsEt418UWomLdacFips&#10;aVVRcTqcrYZV28vdX7fbfDfK/NTbrXod+5PWT4/DxzuISEO8h2/tT6NhCtcr6Qb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JXqM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7023;top:146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5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4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Goadby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rPr>
          <w:b/>
          <w:sz w:val="20"/>
        </w:rPr>
      </w:pPr>
    </w:p>
    <w:p w:rsidR="00493B45" w:rsidRDefault="00493B45">
      <w:pPr>
        <w:pStyle w:val="BodyText"/>
        <w:spacing w:before="11"/>
        <w:rPr>
          <w:b/>
          <w:sz w:val="18"/>
        </w:rPr>
      </w:pPr>
    </w:p>
    <w:p w:rsidR="00493B45" w:rsidRDefault="00794B6B">
      <w:pPr>
        <w:spacing w:before="80"/>
        <w:ind w:left="7459" w:right="6371"/>
        <w:rPr>
          <w:sz w:val="16"/>
        </w:rPr>
      </w:pPr>
      <w:r>
        <w:rPr>
          <w:color w:val="002672"/>
          <w:sz w:val="16"/>
        </w:rPr>
        <w:t>St John the Baptist C of E - Goadby</w:t>
      </w:r>
    </w:p>
    <w:p w:rsidR="00493B45" w:rsidRDefault="00493B45">
      <w:pPr>
        <w:pStyle w:val="BodyText"/>
        <w:rPr>
          <w:sz w:val="16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794B6B">
      <w:pPr>
        <w:spacing w:line="178" w:lineRule="exact"/>
        <w:ind w:left="8069" w:right="12975" w:hanging="407"/>
        <w:rPr>
          <w:sz w:val="16"/>
        </w:rPr>
      </w:pPr>
      <w:r>
        <w:rPr>
          <w:color w:val="002672"/>
          <w:sz w:val="16"/>
        </w:rPr>
        <w:t>Village Green - Goadby Paddock - Goadby</w:t>
      </w: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rPr>
          <w:sz w:val="20"/>
        </w:rPr>
      </w:pPr>
    </w:p>
    <w:p w:rsidR="00493B45" w:rsidRDefault="00493B45">
      <w:pPr>
        <w:pStyle w:val="BodyText"/>
        <w:spacing w:before="7"/>
        <w:rPr>
          <w:sz w:val="23"/>
        </w:rPr>
      </w:pPr>
    </w:p>
    <w:p w:rsidR="00493B45" w:rsidRDefault="00794B6B">
      <w:pPr>
        <w:spacing w:before="50"/>
        <w:ind w:right="4678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493B45" w:rsidRDefault="00493B45">
      <w:pPr>
        <w:pStyle w:val="BodyText"/>
        <w:spacing w:before="9"/>
        <w:rPr>
          <w:b/>
          <w:sz w:val="17"/>
        </w:rPr>
      </w:pPr>
    </w:p>
    <w:p w:rsidR="00493B45" w:rsidRDefault="00794B6B">
      <w:pPr>
        <w:pStyle w:val="BodyText"/>
        <w:spacing w:before="66" w:line="403" w:lineRule="auto"/>
        <w:ind w:left="17223" w:right="244"/>
      </w:pPr>
      <w:r>
        <w:t>Not recommended for LGS Designation Recommended for LGS designation Wildlife Sites</w:t>
      </w:r>
    </w:p>
    <w:p w:rsidR="00493B45" w:rsidRDefault="00794B6B">
      <w:pPr>
        <w:pStyle w:val="BodyText"/>
        <w:spacing w:before="7"/>
        <w:ind w:right="105"/>
        <w:jc w:val="right"/>
      </w:pPr>
      <w:r>
        <w:t>Open Space, Sport and Recreation Sites</w:t>
      </w:r>
    </w:p>
    <w:p w:rsidR="00493B45" w:rsidRDefault="00794B6B">
      <w:pPr>
        <w:pStyle w:val="Heading1"/>
        <w:spacing w:before="176"/>
        <w:jc w:val="right"/>
      </w:pPr>
      <w:r>
        <w:t>OS MM Boundary</w:t>
      </w:r>
    </w:p>
    <w:p w:rsidR="00493B45" w:rsidRDefault="00794B6B">
      <w:pPr>
        <w:spacing w:before="133"/>
        <w:ind w:right="4193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493B45" w:rsidRDefault="00794B6B">
      <w:pPr>
        <w:spacing w:before="167"/>
        <w:ind w:right="4274"/>
        <w:jc w:val="right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493B45" w:rsidRDefault="00794B6B">
      <w:pPr>
        <w:pStyle w:val="BodyText"/>
        <w:spacing w:before="8" w:line="540" w:lineRule="atLeast"/>
        <w:ind w:left="17223" w:right="405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694055</wp:posOffset>
                </wp:positionV>
                <wp:extent cx="6360160" cy="300355"/>
                <wp:effectExtent l="8890" t="8255" r="1270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3B45" w:rsidRDefault="00794B6B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pt;margin-top:54.6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" filled="f" strokeweight=".36pt">
                <v:textbox inset="0,0,0,0">
                  <w:txbxContent>
                    <w:p w:rsidR="00493B45" w:rsidRDefault="00794B6B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District Electoral Parish</w:t>
      </w:r>
    </w:p>
    <w:sectPr w:rsidR="00493B45">
      <w:type w:val="continuous"/>
      <w:pgSz w:w="23810" w:h="16850" w:orient="landscape"/>
      <w:pgMar w:top="400" w:right="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45"/>
    <w:rsid w:val="00493B45"/>
    <w:rsid w:val="0079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021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021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6F0A405D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2016-05-05T08:31:00Z</dcterms:created>
  <dcterms:modified xsi:type="dcterms:W3CDTF">2016-05-05T09:29:00Z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