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46D" w:rsidRDefault="004114E4">
      <w:pPr>
        <w:pStyle w:val="Heading1"/>
        <w:spacing w:before="37" w:line="244" w:lineRule="auto"/>
        <w:ind w:left="6463" w:right="6519"/>
      </w:pPr>
      <w:bookmarkStart w:id="0" w:name="_GoBack"/>
      <w:bookmarkEnd w:id="0"/>
      <w:r>
        <w:t xml:space="preserve">Great Glen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F9546D" w:rsidRDefault="00F9546D">
      <w:pPr>
        <w:pStyle w:val="BodyText"/>
        <w:spacing w:before="3"/>
        <w:rPr>
          <w:b/>
          <w:sz w:val="24"/>
        </w:rPr>
      </w:pPr>
    </w:p>
    <w:p w:rsidR="00F9546D" w:rsidRDefault="004114E4">
      <w:pPr>
        <w:pStyle w:val="BodyText"/>
        <w:spacing w:before="81"/>
        <w:ind w:right="3848"/>
        <w:jc w:val="right"/>
      </w:pPr>
      <w:r>
        <w:rPr>
          <w:color w:val="002672"/>
        </w:rPr>
        <w:t>Little Stretton Church/Cemetery</w:t>
      </w:r>
    </w:p>
    <w:p w:rsidR="00F9546D" w:rsidRDefault="00F9546D">
      <w:pPr>
        <w:pStyle w:val="BodyText"/>
        <w:spacing w:before="5"/>
        <w:rPr>
          <w:sz w:val="21"/>
        </w:rPr>
      </w:pPr>
    </w:p>
    <w:p w:rsidR="00F9546D" w:rsidRDefault="004114E4">
      <w:pPr>
        <w:pStyle w:val="BodyText"/>
        <w:spacing w:before="80"/>
        <w:ind w:right="3415"/>
        <w:jc w:val="right"/>
      </w:pPr>
      <w:r>
        <w:rPr>
          <w:color w:val="002672"/>
        </w:rPr>
        <w:t>Village Hall and Small Play Area - Little Stretton</w:t>
      </w: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spacing w:before="10"/>
        <w:rPr>
          <w:sz w:val="25"/>
        </w:rPr>
      </w:pPr>
    </w:p>
    <w:p w:rsidR="00F9546D" w:rsidRDefault="00F9546D">
      <w:pPr>
        <w:rPr>
          <w:sz w:val="25"/>
        </w:rPr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space="720"/>
        </w:sectPr>
      </w:pPr>
    </w:p>
    <w:p w:rsidR="00F9546D" w:rsidRDefault="004114E4">
      <w:pPr>
        <w:pStyle w:val="BodyText"/>
        <w:spacing w:before="80"/>
        <w:jc w:val="right"/>
      </w:pPr>
      <w:r>
        <w:rPr>
          <w:color w:val="002672"/>
        </w:rPr>
        <w:lastRenderedPageBreak/>
        <w:t>Chestnut Drive, Stretton Hall, Great Glen</w:t>
      </w:r>
    </w:p>
    <w:p w:rsidR="00F9546D" w:rsidRDefault="004114E4">
      <w:pPr>
        <w:pStyle w:val="BodyText"/>
        <w:spacing w:before="111"/>
        <w:ind w:right="143"/>
        <w:jc w:val="right"/>
      </w:pPr>
      <w:r>
        <w:br w:type="column"/>
      </w:r>
      <w:r>
        <w:lastRenderedPageBreak/>
        <w:t>Pheasant Woodland</w:t>
      </w:r>
    </w:p>
    <w:p w:rsidR="00F9546D" w:rsidRDefault="00F9546D">
      <w:pPr>
        <w:jc w:val="right"/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num="2" w:space="720" w:equalWidth="0">
            <w:col w:w="12063" w:space="40"/>
            <w:col w:w="10687"/>
          </w:cols>
        </w:sect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spacing w:before="11"/>
        <w:rPr>
          <w:sz w:val="26"/>
        </w:rPr>
      </w:pPr>
    </w:p>
    <w:p w:rsidR="00F9546D" w:rsidRDefault="004114E4">
      <w:pPr>
        <w:pStyle w:val="BodyText"/>
        <w:spacing w:before="80"/>
        <w:ind w:right="6757"/>
        <w:jc w:val="right"/>
      </w:pPr>
      <w:r>
        <w:t>Old Oak</w:t>
      </w:r>
    </w:p>
    <w:p w:rsidR="00F9546D" w:rsidRDefault="004114E4">
      <w:pPr>
        <w:pStyle w:val="BodyText"/>
        <w:spacing w:before="58"/>
        <w:ind w:left="15267"/>
      </w:pPr>
      <w:r>
        <w:t>Stackley House Grassland</w:t>
      </w: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  <w:spacing w:before="7"/>
        <w:rPr>
          <w:sz w:val="15"/>
        </w:rPr>
      </w:pPr>
    </w:p>
    <w:p w:rsidR="00F9546D" w:rsidRDefault="004114E4">
      <w:pPr>
        <w:pStyle w:val="BodyText"/>
        <w:spacing w:line="180" w:lineRule="exact"/>
        <w:ind w:left="13205" w:right="7430" w:hanging="836"/>
      </w:pPr>
      <w:r>
        <w:t>Stream, Scrub and Woodland, Great Glen Grassland with Scrub</w:t>
      </w: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rPr>
          <w:sz w:val="20"/>
        </w:rPr>
      </w:pPr>
    </w:p>
    <w:p w:rsidR="00F9546D" w:rsidRDefault="00F9546D">
      <w:pPr>
        <w:pStyle w:val="BodyText"/>
        <w:spacing w:before="6"/>
        <w:rPr>
          <w:sz w:val="24"/>
        </w:rPr>
      </w:pPr>
    </w:p>
    <w:p w:rsidR="00F9546D" w:rsidRDefault="00F9546D">
      <w:pPr>
        <w:rPr>
          <w:sz w:val="24"/>
        </w:rPr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space="720"/>
        </w:sectPr>
      </w:pPr>
    </w:p>
    <w:p w:rsidR="00F9546D" w:rsidRDefault="004114E4">
      <w:pPr>
        <w:pStyle w:val="BodyText"/>
        <w:spacing w:before="128"/>
        <w:jc w:val="right"/>
      </w:pPr>
      <w:r>
        <w:rPr>
          <w:color w:val="002672"/>
        </w:rPr>
        <w:lastRenderedPageBreak/>
        <w:t>Erringtons Close, Great Glen</w:t>
      </w:r>
    </w:p>
    <w:p w:rsidR="00F9546D" w:rsidRDefault="004114E4">
      <w:pPr>
        <w:pStyle w:val="BodyText"/>
      </w:pPr>
      <w:r>
        <w:br w:type="column"/>
      </w:r>
    </w:p>
    <w:p w:rsidR="00F9546D" w:rsidRDefault="00F9546D">
      <w:pPr>
        <w:pStyle w:val="BodyText"/>
        <w:spacing w:before="5"/>
        <w:rPr>
          <w:sz w:val="15"/>
        </w:rPr>
      </w:pPr>
    </w:p>
    <w:p w:rsidR="00F9546D" w:rsidRDefault="004114E4">
      <w:pPr>
        <w:pStyle w:val="BodyText"/>
        <w:ind w:left="3894" w:right="-1" w:firstLine="19"/>
      </w:pPr>
      <w:r>
        <w:rPr>
          <w:color w:val="002672"/>
        </w:rPr>
        <w:t>Bridgewater Drive</w:t>
      </w:r>
      <w:r>
        <w:rPr>
          <w:color w:val="002672"/>
          <w:spacing w:val="-33"/>
        </w:rPr>
        <w:t xml:space="preserve"> </w:t>
      </w:r>
      <w:r>
        <w:rPr>
          <w:color w:val="002672"/>
        </w:rPr>
        <w:t>Amenity Green Space - Great Glen</w:t>
      </w: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4114E4">
      <w:pPr>
        <w:pStyle w:val="BodyText"/>
        <w:spacing w:before="93"/>
        <w:ind w:left="3894" w:right="-14"/>
      </w:pPr>
      <w:r>
        <w:rPr>
          <w:color w:val="002672"/>
        </w:rPr>
        <w:t>Bridgewater Drive Amenity Green Space - Great Glen</w:t>
      </w:r>
    </w:p>
    <w:p w:rsidR="00F9546D" w:rsidRDefault="004114E4">
      <w:pPr>
        <w:pStyle w:val="BodyText"/>
        <w:spacing w:before="80"/>
        <w:ind w:left="1531"/>
      </w:pPr>
      <w:r>
        <w:br w:type="column"/>
      </w:r>
      <w:r>
        <w:rPr>
          <w:color w:val="002672"/>
        </w:rPr>
        <w:lastRenderedPageBreak/>
        <w:t>LGS/GRTG/4 - Bund to Miller Homes Site (GG2)</w:t>
      </w:r>
    </w:p>
    <w:p w:rsidR="00F9546D" w:rsidRDefault="00F9546D">
      <w:pPr>
        <w:pStyle w:val="BodyText"/>
      </w:pPr>
    </w:p>
    <w:p w:rsidR="00F9546D" w:rsidRDefault="004114E4">
      <w:pPr>
        <w:pStyle w:val="BodyText"/>
        <w:spacing w:before="117" w:line="126" w:lineRule="exact"/>
        <w:ind w:right="110"/>
        <w:jc w:val="right"/>
      </w:pPr>
      <w:r>
        <w:rPr>
          <w:color w:val="002672"/>
        </w:rPr>
        <w:t>L</w:t>
      </w:r>
    </w:p>
    <w:p w:rsidR="00F9546D" w:rsidRDefault="004114E4">
      <w:pPr>
        <w:tabs>
          <w:tab w:val="left" w:pos="6182"/>
        </w:tabs>
        <w:spacing w:line="402" w:lineRule="exact"/>
        <w:ind w:right="103"/>
        <w:jc w:val="right"/>
        <w:rPr>
          <w:sz w:val="16"/>
        </w:rPr>
      </w:pPr>
      <w:r>
        <w:rPr>
          <w:b/>
          <w:sz w:val="40"/>
        </w:rPr>
        <w:t>Legend</w:t>
      </w:r>
      <w:r>
        <w:rPr>
          <w:b/>
          <w:sz w:val="40"/>
        </w:rPr>
        <w:tab/>
      </w:r>
      <w:r>
        <w:rPr>
          <w:color w:val="002672"/>
          <w:spacing w:val="-1"/>
          <w:position w:val="2"/>
          <w:sz w:val="16"/>
        </w:rPr>
        <w:t>LG</w:t>
      </w:r>
    </w:p>
    <w:p w:rsidR="00F9546D" w:rsidRDefault="00F9546D">
      <w:pPr>
        <w:spacing w:line="402" w:lineRule="exact"/>
        <w:jc w:val="right"/>
        <w:rPr>
          <w:sz w:val="16"/>
        </w:rPr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num="3" w:space="720" w:equalWidth="0">
            <w:col w:w="6618" w:space="40"/>
            <w:col w:w="7706" w:space="40"/>
            <w:col w:w="8386"/>
          </w:cols>
        </w:sectPr>
      </w:pPr>
    </w:p>
    <w:p w:rsidR="00F9546D" w:rsidRDefault="004114E4">
      <w:pPr>
        <w:pStyle w:val="BodyText"/>
        <w:spacing w:before="106"/>
        <w:ind w:left="10704" w:right="-6" w:firstLine="1947"/>
      </w:pPr>
      <w:r>
        <w:rPr>
          <w:color w:val="002672"/>
        </w:rPr>
        <w:lastRenderedPageBreak/>
        <w:t>St Cuthberts C of E School Playing</w:t>
      </w:r>
      <w:r>
        <w:rPr>
          <w:color w:val="002672"/>
          <w:spacing w:val="-17"/>
        </w:rPr>
        <w:t xml:space="preserve"> </w:t>
      </w:r>
      <w:r>
        <w:rPr>
          <w:color w:val="002672"/>
        </w:rPr>
        <w:t>Field Great Glen Recreation</w:t>
      </w:r>
      <w:r>
        <w:rPr>
          <w:color w:val="002672"/>
          <w:spacing w:val="-12"/>
        </w:rPr>
        <w:t xml:space="preserve"> </w:t>
      </w:r>
      <w:r>
        <w:rPr>
          <w:color w:val="002672"/>
        </w:rPr>
        <w:t>Ground</w:t>
      </w:r>
    </w:p>
    <w:p w:rsidR="00F9546D" w:rsidRDefault="004114E4">
      <w:pPr>
        <w:pStyle w:val="BodyText"/>
        <w:spacing w:before="1" w:line="178" w:lineRule="exact"/>
        <w:ind w:left="3674"/>
      </w:pPr>
      <w:r>
        <w:br w:type="column"/>
      </w:r>
      <w:r>
        <w:rPr>
          <w:color w:val="002672"/>
        </w:rPr>
        <w:lastRenderedPageBreak/>
        <w:t>LGS/BO/</w:t>
      </w:r>
      <w:r>
        <w:rPr>
          <w:color w:val="002672"/>
        </w:rPr>
        <w:t>2 - Pasture  land east of Scotland Lane</w:t>
      </w:r>
    </w:p>
    <w:p w:rsidR="00F9546D" w:rsidRDefault="004114E4">
      <w:pPr>
        <w:pStyle w:val="Heading2"/>
      </w:pPr>
      <w:r>
        <w:t>Not recommended for LGS Designation</w:t>
      </w:r>
    </w:p>
    <w:p w:rsidR="00F9546D" w:rsidRDefault="00F9546D">
      <w:pPr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num="2" w:space="720" w:equalWidth="0">
            <w:col w:w="15521" w:space="40"/>
            <w:col w:w="7229"/>
          </w:cols>
        </w:sectPr>
      </w:pPr>
    </w:p>
    <w:p w:rsidR="00F9546D" w:rsidRDefault="00F9546D">
      <w:pPr>
        <w:pStyle w:val="BodyText"/>
        <w:spacing w:before="3"/>
        <w:rPr>
          <w:sz w:val="14"/>
        </w:rPr>
      </w:pPr>
    </w:p>
    <w:p w:rsidR="00F9546D" w:rsidRDefault="004114E4">
      <w:pPr>
        <w:pStyle w:val="BodyText"/>
        <w:ind w:right="1609"/>
        <w:jc w:val="right"/>
      </w:pPr>
      <w:r>
        <w:rPr>
          <w:color w:val="002672"/>
        </w:rPr>
        <w:t>Great Geln Play Area</w:t>
      </w:r>
    </w:p>
    <w:p w:rsidR="00F9546D" w:rsidRDefault="00F9546D">
      <w:pPr>
        <w:pStyle w:val="BodyText"/>
      </w:pPr>
    </w:p>
    <w:p w:rsidR="00F9546D" w:rsidRDefault="00F9546D">
      <w:pPr>
        <w:pStyle w:val="BodyText"/>
        <w:spacing w:before="6"/>
        <w:rPr>
          <w:sz w:val="20"/>
        </w:rPr>
      </w:pPr>
    </w:p>
    <w:p w:rsidR="00F9546D" w:rsidRDefault="004114E4">
      <w:pPr>
        <w:pStyle w:val="BodyText"/>
        <w:spacing w:before="1" w:line="312" w:lineRule="auto"/>
        <w:ind w:left="10743" w:right="-1" w:hanging="206"/>
      </w:pPr>
      <w:r>
        <w:rPr>
          <w:color w:val="002672"/>
        </w:rPr>
        <w:t>LGS/GRTG/2 - Grassed Area outside</w:t>
      </w:r>
      <w:r>
        <w:rPr>
          <w:color w:val="002672"/>
          <w:spacing w:val="-32"/>
        </w:rPr>
        <w:t xml:space="preserve"> </w:t>
      </w:r>
      <w:r>
        <w:rPr>
          <w:color w:val="002672"/>
        </w:rPr>
        <w:t>Chemist GG LGS/GRTG/1 - Post Office Green Great</w:t>
      </w:r>
      <w:r>
        <w:rPr>
          <w:color w:val="002672"/>
          <w:spacing w:val="-26"/>
        </w:rPr>
        <w:t xml:space="preserve"> </w:t>
      </w:r>
      <w:r>
        <w:rPr>
          <w:color w:val="002672"/>
        </w:rPr>
        <w:t>Glen</w:t>
      </w:r>
    </w:p>
    <w:p w:rsidR="00F9546D" w:rsidRDefault="00F9546D">
      <w:pPr>
        <w:pStyle w:val="BodyText"/>
      </w:pPr>
    </w:p>
    <w:p w:rsidR="00F9546D" w:rsidRDefault="00F9546D">
      <w:pPr>
        <w:pStyle w:val="BodyText"/>
        <w:spacing w:before="8"/>
        <w:rPr>
          <w:sz w:val="15"/>
        </w:rPr>
      </w:pPr>
    </w:p>
    <w:p w:rsidR="00F9546D" w:rsidRDefault="004114E4">
      <w:pPr>
        <w:pStyle w:val="BodyText"/>
        <w:ind w:left="8984" w:right="-1"/>
      </w:pPr>
      <w:r>
        <w:rPr>
          <w:color w:val="002672"/>
        </w:rPr>
        <w:t>St Cuthberts Church - Great Glen</w:t>
      </w:r>
    </w:p>
    <w:p w:rsidR="00F9546D" w:rsidRDefault="004114E4">
      <w:pPr>
        <w:tabs>
          <w:tab w:val="left" w:pos="7328"/>
        </w:tabs>
        <w:spacing w:before="220" w:line="379" w:lineRule="auto"/>
        <w:ind w:left="3085" w:right="145"/>
        <w:jc w:val="both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Recommended</w:t>
      </w:r>
      <w:r>
        <w:rPr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z w:val="28"/>
        </w:rPr>
        <w:t xml:space="preserve"> </w:t>
      </w:r>
      <w:r>
        <w:rPr>
          <w:spacing w:val="-1"/>
          <w:sz w:val="28"/>
        </w:rPr>
        <w:t>LGS</w:t>
      </w:r>
      <w:r>
        <w:rPr>
          <w:sz w:val="28"/>
        </w:rPr>
        <w:t xml:space="preserve"> </w:t>
      </w:r>
      <w:r>
        <w:rPr>
          <w:spacing w:val="-53"/>
          <w:sz w:val="28"/>
        </w:rPr>
        <w:t>d</w:t>
      </w:r>
      <w:r>
        <w:rPr>
          <w:color w:val="002672"/>
          <w:spacing w:val="-53"/>
          <w:position w:val="-3"/>
          <w:sz w:val="16"/>
        </w:rPr>
        <w:t>L</w:t>
      </w:r>
      <w:r>
        <w:rPr>
          <w:spacing w:val="-53"/>
          <w:sz w:val="28"/>
        </w:rPr>
        <w:t>e</w:t>
      </w:r>
      <w:r>
        <w:rPr>
          <w:color w:val="002672"/>
          <w:spacing w:val="-53"/>
          <w:position w:val="-3"/>
          <w:sz w:val="16"/>
        </w:rPr>
        <w:t>G</w:t>
      </w:r>
      <w:r>
        <w:rPr>
          <w:spacing w:val="-53"/>
          <w:sz w:val="28"/>
        </w:rPr>
        <w:t>s</w:t>
      </w:r>
      <w:r>
        <w:rPr>
          <w:color w:val="002672"/>
          <w:spacing w:val="-53"/>
          <w:position w:val="-3"/>
          <w:sz w:val="16"/>
        </w:rPr>
        <w:t>S/</w:t>
      </w:r>
      <w:r>
        <w:rPr>
          <w:spacing w:val="-53"/>
          <w:sz w:val="28"/>
        </w:rPr>
        <w:t>i</w:t>
      </w:r>
      <w:r>
        <w:rPr>
          <w:color w:val="002672"/>
          <w:spacing w:val="-53"/>
          <w:position w:val="-3"/>
          <w:sz w:val="16"/>
        </w:rPr>
        <w:t>B</w:t>
      </w:r>
      <w:r>
        <w:rPr>
          <w:spacing w:val="-53"/>
          <w:sz w:val="28"/>
        </w:rPr>
        <w:t>g</w:t>
      </w:r>
      <w:r>
        <w:rPr>
          <w:color w:val="002672"/>
          <w:spacing w:val="-53"/>
          <w:position w:val="-3"/>
          <w:sz w:val="16"/>
        </w:rPr>
        <w:t>O</w:t>
      </w:r>
      <w:r>
        <w:rPr>
          <w:spacing w:val="-53"/>
          <w:sz w:val="28"/>
        </w:rPr>
        <w:t>n</w:t>
      </w:r>
      <w:r>
        <w:rPr>
          <w:color w:val="002672"/>
          <w:spacing w:val="-53"/>
          <w:position w:val="-3"/>
          <w:sz w:val="16"/>
        </w:rPr>
        <w:t>/1</w:t>
      </w:r>
      <w:r>
        <w:rPr>
          <w:spacing w:val="-53"/>
          <w:sz w:val="28"/>
        </w:rPr>
        <w:t>a</w:t>
      </w:r>
      <w:r>
        <w:rPr>
          <w:color w:val="002672"/>
          <w:spacing w:val="-53"/>
          <w:position w:val="-3"/>
          <w:sz w:val="16"/>
        </w:rPr>
        <w:t>-</w:t>
      </w:r>
      <w:r>
        <w:rPr>
          <w:color w:val="002672"/>
          <w:position w:val="-3"/>
          <w:sz w:val="16"/>
        </w:rPr>
        <w:t xml:space="preserve"> </w:t>
      </w:r>
      <w:r>
        <w:rPr>
          <w:spacing w:val="-30"/>
          <w:sz w:val="28"/>
        </w:rPr>
        <w:t>t</w:t>
      </w:r>
      <w:r>
        <w:rPr>
          <w:color w:val="002672"/>
          <w:spacing w:val="-30"/>
          <w:position w:val="-3"/>
          <w:sz w:val="16"/>
        </w:rPr>
        <w:t>M</w:t>
      </w:r>
      <w:r>
        <w:rPr>
          <w:spacing w:val="-30"/>
          <w:sz w:val="28"/>
        </w:rPr>
        <w:t>i</w:t>
      </w:r>
      <w:r>
        <w:rPr>
          <w:color w:val="002672"/>
          <w:spacing w:val="-30"/>
          <w:position w:val="-3"/>
          <w:sz w:val="16"/>
        </w:rPr>
        <w:t>a</w:t>
      </w:r>
      <w:r>
        <w:rPr>
          <w:spacing w:val="-30"/>
          <w:sz w:val="28"/>
        </w:rPr>
        <w:t>o</w:t>
      </w:r>
      <w:r>
        <w:rPr>
          <w:color w:val="002672"/>
          <w:spacing w:val="-30"/>
          <w:position w:val="-3"/>
          <w:sz w:val="16"/>
        </w:rPr>
        <w:t>in</w:t>
      </w:r>
      <w:r>
        <w:rPr>
          <w:spacing w:val="-30"/>
          <w:sz w:val="28"/>
        </w:rPr>
        <w:t>n</w:t>
      </w:r>
      <w:r>
        <w:rPr>
          <w:color w:val="002672"/>
          <w:spacing w:val="-30"/>
          <w:position w:val="-3"/>
          <w:sz w:val="16"/>
        </w:rPr>
        <w:t>Street</w:t>
      </w:r>
      <w:r>
        <w:rPr>
          <w:color w:val="002672"/>
          <w:position w:val="-3"/>
          <w:sz w:val="16"/>
        </w:rPr>
        <w:t xml:space="preserve"> </w:t>
      </w:r>
      <w:r>
        <w:rPr>
          <w:color w:val="002672"/>
          <w:spacing w:val="-1"/>
          <w:position w:val="-3"/>
          <w:sz w:val="16"/>
        </w:rPr>
        <w:t>Pasture</w:t>
      </w:r>
      <w:r>
        <w:rPr>
          <w:color w:val="002672"/>
          <w:position w:val="-3"/>
          <w:sz w:val="16"/>
        </w:rPr>
        <w:t xml:space="preserve"> </w:t>
      </w:r>
      <w:r>
        <w:rPr>
          <w:sz w:val="28"/>
        </w:rPr>
        <w:t>Wildlife</w:t>
      </w:r>
      <w:r>
        <w:rPr>
          <w:spacing w:val="-2"/>
          <w:sz w:val="28"/>
        </w:rPr>
        <w:t xml:space="preserve"> </w:t>
      </w:r>
      <w:r>
        <w:rPr>
          <w:sz w:val="28"/>
        </w:rPr>
        <w:t>Sites</w:t>
      </w:r>
      <w:r>
        <w:rPr>
          <w:sz w:val="28"/>
        </w:rPr>
        <w:tab/>
      </w:r>
      <w:r>
        <w:rPr>
          <w:color w:val="002672"/>
          <w:position w:val="-7"/>
          <w:sz w:val="16"/>
        </w:rPr>
        <w:t>LGS/BO/4</w:t>
      </w:r>
      <w:r>
        <w:rPr>
          <w:color w:val="002672"/>
          <w:spacing w:val="-3"/>
          <w:position w:val="-7"/>
          <w:sz w:val="16"/>
        </w:rPr>
        <w:t xml:space="preserve"> </w:t>
      </w:r>
      <w:r>
        <w:rPr>
          <w:color w:val="002672"/>
          <w:position w:val="-7"/>
          <w:sz w:val="16"/>
        </w:rPr>
        <w:t>-</w:t>
      </w:r>
      <w:r>
        <w:rPr>
          <w:color w:val="002672"/>
          <w:spacing w:val="-5"/>
          <w:position w:val="-7"/>
          <w:sz w:val="16"/>
        </w:rPr>
        <w:t xml:space="preserve"> </w:t>
      </w:r>
      <w:r>
        <w:rPr>
          <w:color w:val="002672"/>
          <w:position w:val="-7"/>
          <w:sz w:val="16"/>
        </w:rPr>
        <w:t>Traf</w:t>
      </w:r>
      <w:r>
        <w:rPr>
          <w:color w:val="002672"/>
          <w:position w:val="-7"/>
          <w:sz w:val="16"/>
        </w:rPr>
        <w:t xml:space="preserve"> </w:t>
      </w:r>
      <w:r>
        <w:rPr>
          <w:sz w:val="28"/>
        </w:rPr>
        <w:t>Open Space, Sport and Recreation</w:t>
      </w:r>
      <w:r>
        <w:rPr>
          <w:spacing w:val="-27"/>
          <w:sz w:val="28"/>
        </w:rPr>
        <w:t xml:space="preserve"> </w:t>
      </w:r>
      <w:r>
        <w:rPr>
          <w:sz w:val="28"/>
        </w:rPr>
        <w:t>Sites</w:t>
      </w:r>
    </w:p>
    <w:p w:rsidR="00F9546D" w:rsidRDefault="00F9546D">
      <w:pPr>
        <w:spacing w:line="379" w:lineRule="auto"/>
        <w:jc w:val="both"/>
        <w:rPr>
          <w:sz w:val="28"/>
        </w:rPr>
        <w:sectPr w:rsidR="00F9546D">
          <w:type w:val="continuous"/>
          <w:pgSz w:w="23810" w:h="16850" w:orient="landscape"/>
          <w:pgMar w:top="400" w:right="280" w:bottom="280" w:left="740" w:header="720" w:footer="720" w:gutter="0"/>
          <w:cols w:num="2" w:space="720" w:equalWidth="0">
            <w:col w:w="14099" w:space="40"/>
            <w:col w:w="8651"/>
          </w:cols>
        </w:sectPr>
      </w:pPr>
    </w:p>
    <w:p w:rsidR="00F9546D" w:rsidRDefault="004114E4">
      <w:pPr>
        <w:pStyle w:val="BodyText"/>
        <w:spacing w:line="165" w:lineRule="exact"/>
        <w:ind w:left="11162" w:right="-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120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505950"/>
                <wp:effectExtent l="6350" t="8890" r="5715" b="63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5950"/>
                          <a:chOff x="415" y="1454"/>
                          <a:chExt cx="22976" cy="14970"/>
                        </a:xfrm>
                      </wpg:grpSpPr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854" y="15864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023" y="11162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023" y="1170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023" y="1224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023" y="1278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17023" y="1460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02 17023"/>
                              <a:gd name="T3" fmla="*/ T2 w 800"/>
                              <a:gd name="T4" fmla="+- 0 17162 17023"/>
                              <a:gd name="T5" fmla="*/ T4 w 800"/>
                              <a:gd name="T6" fmla="+- 0 17203 17023"/>
                              <a:gd name="T7" fmla="*/ T6 w 800"/>
                              <a:gd name="T8" fmla="+- 0 17263 17023"/>
                              <a:gd name="T9" fmla="*/ T8 w 800"/>
                              <a:gd name="T10" fmla="+- 0 17342 17023"/>
                              <a:gd name="T11" fmla="*/ T10 w 800"/>
                              <a:gd name="T12" fmla="+- 0 17402 17023"/>
                              <a:gd name="T13" fmla="*/ T12 w 800"/>
                              <a:gd name="T14" fmla="+- 0 17443 17023"/>
                              <a:gd name="T15" fmla="*/ T14 w 800"/>
                              <a:gd name="T16" fmla="+- 0 17503 17023"/>
                              <a:gd name="T17" fmla="*/ T16 w 800"/>
                              <a:gd name="T18" fmla="+- 0 17582 17023"/>
                              <a:gd name="T19" fmla="*/ T18 w 800"/>
                              <a:gd name="T20" fmla="+- 0 17642 17023"/>
                              <a:gd name="T21" fmla="*/ T20 w 800"/>
                              <a:gd name="T22" fmla="+- 0 17683 17023"/>
                              <a:gd name="T23" fmla="*/ T22 w 800"/>
                              <a:gd name="T24" fmla="+- 0 17743 17023"/>
                              <a:gd name="T25" fmla="*/ T24 w 800"/>
                              <a:gd name="T26" fmla="+- 0 17822 17023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17023" y="15153"/>
                            <a:ext cx="639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639"/>
                              <a:gd name="T2" fmla="+- 0 17282 17023"/>
                              <a:gd name="T3" fmla="*/ T2 w 639"/>
                              <a:gd name="T4" fmla="+- 0 17402 17023"/>
                              <a:gd name="T5" fmla="*/ T4 w 639"/>
                              <a:gd name="T6" fmla="+- 0 17662 17023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9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6"/>
                        <wps:cNvCnPr/>
                        <wps:spPr bwMode="auto">
                          <a:xfrm>
                            <a:off x="17802" y="15093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17023" y="16238"/>
                            <a:ext cx="800" cy="2"/>
                          </a:xfrm>
                          <a:custGeom>
                            <a:avLst/>
                            <a:gdLst>
                              <a:gd name="T0" fmla="+- 0 17023 17023"/>
                              <a:gd name="T1" fmla="*/ T0 w 800"/>
                              <a:gd name="T2" fmla="+- 0 17143 17023"/>
                              <a:gd name="T3" fmla="*/ T2 w 800"/>
                              <a:gd name="T4" fmla="+- 0 17263 17023"/>
                              <a:gd name="T5" fmla="*/ T4 w 800"/>
                              <a:gd name="T6" fmla="+- 0 17383 17023"/>
                              <a:gd name="T7" fmla="*/ T6 w 800"/>
                              <a:gd name="T8" fmla="+- 0 17503 17023"/>
                              <a:gd name="T9" fmla="*/ T8 w 800"/>
                              <a:gd name="T10" fmla="+- 0 17623 17023"/>
                              <a:gd name="T11" fmla="*/ T10 w 800"/>
                              <a:gd name="T12" fmla="+- 0 17743 17023"/>
                              <a:gd name="T13" fmla="*/ T12 w 800"/>
                              <a:gd name="T14" fmla="+- 0 17822 17023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0.75pt;margin-top:72.7pt;width:1148.8pt;height:748.5pt;z-index:-4360;mso-position-horizontal-relative:page;mso-position-vertical-relative:page" coordorigin="415,1454" coordsize="22976,14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lY3CAAAA2gAAAA8AAABkcnMvZG93bnJldi54bWxEj0trwzAQhO+F/gexhd4SOaF51I1sSqgh&#10;1yYO5LhYW9uNtTKW/Gh/fRUI9DjMzDfMLp1MIwbqXG1ZwWIegSAurK65VJCfstkWhPPIGhvLpOCH&#10;HKTJ48MOY21H/qTh6EsRIOxiVFB538ZSuqIig25uW+LgfdnOoA+yK6XucAxw08hlFK2lwZrDQoUt&#10;7SsqrsfeKFjac/57aT8mh99ZvnldkfP7Xqnnp+n9DYSnyf+H7+2DVvACtyvhBsjk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G5WNwgAAANoAAAAPAAAAAAAAAAAAAAAAAJ8C&#10;AABkcnMvZG93bnJldi54bWxQSwUGAAAAAAQABAD3AAAAjgMAAAAA&#10;">
                  <v:imagedata r:id="rId6" o:title=""/>
                </v:shape>
                <v:rect id="Rectangle 18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MsEA&#10;AADaAAAADwAAAGRycy9kb3ducmV2LnhtbESP3YrCMBSE7wXfIRxh7zRVVLRrFBH83atVH+Bsc7bt&#10;2pyUJKv17Y0geDnMzDfMbNGYSlzJ+dKygn4vAUGcWV1yruB8WncnIHxA1lhZJgV38rCYt1szTLW9&#10;8TddjyEXEcI+RQVFCHUqpc8KMuh7tiaO3q91BkOULpfa4S3CTSUHSTKWBkuOCwXWtCoouxz/jYKw&#10;GZajw6Herga4/9Hn8ddp+ueU+ug0y08QgZrwDr/aO61gBM8r8Qb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Z6TLBAAAA2gAAAA8AAAAAAAAAAAAAAAAAmAIAAGRycy9kb3du&#10;cmV2LnhtbFBLBQYAAAAABAAEAPUAAACGAwAAAAA=&#10;" filled="f" strokeweight=".96pt"/>
                <v:rect id="Rectangle 17" o:spid="_x0000_s1029" style="position:absolute;left:854;top:15864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16" o:spid="_x0000_s1030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aHMIA&#10;AADaAAAADwAAAGRycy9kb3ducmV2LnhtbESPQWvCQBSE70L/w/IKvZlNrVaJrlKUFo+aBrw+ss8k&#10;mn0bstuY/PuuIHgcZuYbZrXpTS06al1lWcF7FIMgzq2uuFCQ/X6PFyCcR9ZYWyYFAznYrF9GK0y0&#10;vfGRutQXIkDYJaig9L5JpHR5SQZdZBvi4J1ta9AH2RZSt3gLcFPLSRx/SoMVh4USG9qWlF/TP6Mg&#10;jXfT4XT5kedd3x2G6eyjyDJW6u21/1qC8NT7Z/jR3msFc7hfC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ocwgAAANoAAAAPAAAAAAAAAAAAAAAAAJgCAABkcnMvZG93&#10;bnJldi54bWxQSwUGAAAAAAQABAD1AAAAhwMAAAAA&#10;" fillcolor="#f27f7f" stroked="f"/>
                <v:rect id="Rectangle 15" o:spid="_x0000_s1031" style="position:absolute;left:17023;top:11162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rxcAA&#10;AADaAAAADwAAAGRycy9kb3ducmV2LnhtbERPTYvCMBC9C/6HMII3TV1EtJoWFcXtQdhVL96GZmyL&#10;zaQ0We366zeHBY+P971KO1OLB7WusqxgMo5AEOdWV1wouJz3ozkI55E11pZJwS85SJN+b4Wxtk/+&#10;psfJFyKEsItRQel9E0vp8pIMurFtiAN3s61BH2BbSN3iM4SbWn5E0UwarDg0lNjQtqT8fvoxCo5n&#10;2t23mE3nX4vNNTvsfPZqtFLDQbdegvDU+bf43/2pFYSt4Uq4AT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jrxcAAAADaAAAADwAAAAAAAAAAAAAAAACYAgAAZHJzL2Rvd25y&#10;ZXYueG1sUEsFBgAAAAAEAAQA9QAAAIUDAAAAAA==&#10;" filled="f" strokecolor="#7f7f7f" strokeweight="2.04pt"/>
                <v:rect id="Rectangle 14" o:spid="_x0000_s1032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p2MEA&#10;AADaAAAADwAAAGRycy9kb3ducmV2LnhtbESP0YrCMBRE34X9h3CFfbOpyyq2axQRRN/Udj/g0lzb&#10;YnNTmli7+/VGEHwcZuYMs1wPphE9da62rGAaxSCIC6trLhX85rvJAoTzyBoby6TgjxysVx+jJaba&#10;3vlMfeZLESDsUlRQed+mUrqiIoMusi1x8C62M+iD7EqpO7wHuGnkVxzPpcGaw0KFLW0rKq7ZzSjI&#10;zSzOb7zdTE+UZN//x0uxT3qlPsfD5geEp8G/w6/2QStI4Hkl3A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djBAAAA2gAAAA8AAAAAAAAAAAAAAAAAmAIAAGRycy9kb3du&#10;cmV2LnhtbFBLBQYAAAAABAAEAPUAAACGAwAAAAA=&#10;" fillcolor="#92b87f" stroked="f"/>
                <v:rect id="Rectangle 13" o:spid="_x0000_s1033" style="position:absolute;left:17023;top:1170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iYcQA&#10;AADbAAAADwAAAGRycy9kb3ducmV2LnhtbESPQU/DMAyF70j8h8iTuLF0Q0JQlk3TJiR2pIyJo2lM&#10;Uq1xSpOt5d/jw6TdbL3n9z4vVmNo1Zn61EQ2MJsWoIjraBt2BvYfr/dPoFJGtthGJgN/lGC1vL1Z&#10;YGnjwO90rrJTEsKpRAM+567UOtWeAqZp7IhF+4l9wCxr77TtcZDw0Op5UTzqgA1Lg8eONp7qY3UK&#10;Br6r4dNXm11zcF+7bX16Du734WDM3WRcv4DKNOar+XL9Zg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YmHEAAAA2wAAAA8AAAAAAAAAAAAAAAAAmAIAAGRycy9k&#10;b3ducmV2LnhtbFBLBQYAAAAABAAEAPUAAACJAwAAAAA=&#10;" filled="f" strokecolor="#7f7f7f" strokeweight="3pt"/>
                <v:rect id="Rectangle 12" o:spid="_x0000_s1034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I8sAA&#10;AADbAAAADwAAAGRycy9kb3ducmV2LnhtbERPzYrCMBC+C/sOYRa8yJrqQbQaRboouayg7gMMzdgW&#10;m0m3ibW+/UYQvM3H9zurTW9r0VHrK8cKJuMEBHHuTMWFgt/z7msOwgdkg7VjUvAgD5v1x2CFqXF3&#10;PlJ3CoWIIexTVFCG0KRS+rwki37sGuLIXVxrMUTYFtK0eI/htpbTJJlJixXHhhIbykrKr6ebVXA4&#10;J/r7MfJ/3C0OOpOZ3u9+tFLDz367BBGoD2/xy61NnD+B5y/x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HI8sAAAADbAAAADwAAAAAAAAAAAAAAAACYAgAAZHJzL2Rvd25y&#10;ZXYueG1sUEsFBgAAAAAEAAQA9QAAAIUDAAAAAA==&#10;" fillcolor="#bcf1f4" stroked="f"/>
                <v:rect id="Rectangle 11" o:spid="_x0000_s1035" style="position:absolute;left:17023;top:1224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/b8A&#10;AADbAAAADwAAAGRycy9kb3ducmV2LnhtbERPS4vCMBC+C/sfwix409QeRLtGcQXZPXjxAV6HZrYp&#10;NpNuEm3990YQvM3H95zFqreNuJEPtWMFk3EGgrh0uuZKwem4Hc1AhIissXFMCu4UYLX8GCyw0K7j&#10;Pd0OsRIphEOBCkyMbSFlKA1ZDGPXEifuz3mLMUFfSe2xS+G2kXmWTaXFmlODwZY2hsrL4WoV7Hbs&#10;5/c+n9T4/d+Z437LP+dGqeFnv/4CEamPb/HL/avT/Byev6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NX9vwAAANsAAAAPAAAAAAAAAAAAAAAAAJgCAABkcnMvZG93bnJl&#10;di54bWxQSwUGAAAAAAQABAD1AAAAhAMAAAAA&#10;" filled="f" strokecolor="#6d6d6d" strokeweight=".36pt"/>
                <v:rect id="Rectangle 10" o:spid="_x0000_s1036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hhMIA&#10;AADbAAAADwAAAGRycy9kb3ducmV2LnhtbERPS2vCQBC+F/wPywje6kYLbYmuIi2F2Fzq8zxmxySY&#10;nY27q0n/fbdQ6G0+vufMl71pxJ2cry0rmIwTEMSF1TWXCva7j8dXED4ga2wsk4Jv8rBcDB7mmGrb&#10;8Ybu21CKGMI+RQVVCG0qpS8qMujHtiWO3Nk6gyFCV0rtsIvhppHTJHmWBmuODRW29FZRcdnejIJj&#10;fvjsVoevzL3ffM5Xm6+zl5NSo2G/moEI1Id/8Z8703H+E/z+E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KGEwgAAANsAAAAPAAAAAAAAAAAAAAAAAJgCAABkcnMvZG93&#10;bnJldi54bWxQSwUGAAAAAAQABAD1AAAAhwMAAAAA&#10;" fillcolor="#ccf27f" stroked="f"/>
                <v:rect id="Rectangle 9" o:spid="_x0000_s1037" style="position:absolute;left:17023;top:1278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oA8IA&#10;AADbAAAADwAAAGRycy9kb3ducmV2LnhtbERPTWvCQBC9C/0PyxR6002l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agDwgAAANsAAAAPAAAAAAAAAAAAAAAAAJgCAABkcnMvZG93&#10;bnJldi54bWxQSwUGAAAAAAQABAD1AAAAhwMAAAAA&#10;" filled="f" strokecolor="#b7b7b7" strokeweight="2.04pt"/>
                <v:shape id="AutoShape 8" o:spid="_x0000_s1038" style="position:absolute;left:17023;top:1460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0B8IA&#10;AADbAAAADwAAAGRycy9kb3ducmV2LnhtbERPTWvCQBC9F/wPywi91Y0Nlh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QH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7" o:spid="_x0000_s1039" style="position:absolute;left:17023;top:15153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9d8AA&#10;AADbAAAADwAAAGRycy9kb3ducmV2LnhtbERPS4vCMBC+C/sfwix403QXVrQay7qu6EnwcfE2NGNb&#10;20xKE23990YQvM3H95xZ0plK3KhxhWUFX8MIBHFqdcGZguNhNRiDcB5ZY2WZFNzJQTL/6M0w1rbl&#10;Hd32PhMhhF2MCnLv61hKl+Zk0A1tTRy4s20M+gCbTOoG2xBuKvkdRSNpsODQkGNNfzml5f5qFEy2&#10;C5PtpKGfRbG8nLDl6L9cK9X/7H6nIDx1/i1+uTc6zB/B85dw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t9d8AAAADbAAAADwAAAAAAAAAAAAAAAACYAgAAZHJzL2Rvd25y&#10;ZXYueG1sUEsFBgAAAAAEAAQA9QAAAIUDAAAAAA==&#10;" path="m,l259,m379,l639,e" filled="f" strokecolor="#e50000" strokeweight="6pt">
                  <v:path arrowok="t" o:connecttype="custom" o:connectlocs="0,0;259,0;379,0;639,0" o:connectangles="0,0,0,0"/>
                </v:shape>
                <v:line id="Line 6" o:spid="_x0000_s1040" style="position:absolute;visibility:visible;mso-wrap-style:square" from="17802,15093" to="17802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ief8IAAADbAAAADwAAAGRycy9kb3ducmV2LnhtbERPTWvCQBC9F/wPywje6sYebIiuIgah&#10;QqE0tXgddsckmJ0N2U1M/n23UOhtHu9ztvvRNmKgzteOFayWCQhi7UzNpYLL1+k5BeEDssHGMSmY&#10;yMN+N3vaYmbcgz9pKEIpYgj7DBVUIbSZlF5XZNEvXUscuZvrLIYIu1KaDh8x3DbyJUnW0mLNsaHC&#10;lo4V6XvRWwW3q1/nvfuePs6XpsjL4f2gdarUYj4eNiACjeFf/Od+M3H+K/z+Eg+Qu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ief8IAAADbAAAADwAAAAAAAAAAAAAA&#10;AAChAgAAZHJzL2Rvd25yZXYueG1sUEsFBgAAAAAEAAQA+QAAAJADAAAAAA==&#10;" strokecolor="#e50000" strokeweight="2.04pt"/>
                <v:shape id="AutoShape 5" o:spid="_x0000_s1041" style="position:absolute;left:17023;top:16238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6bcUA&#10;AADbAAAADwAAAGRycy9kb3ducmV2LnhtbESPT0sDQQzF70K/wxDBi9hZSxHZdlqkUCx4kNY/ZW9h&#10;J+4s7mSWnbRdv705CN4S3st7vyzXY+zMmYbcJnZwPy3AENfJt9w4eH/b3j2CyYLssUtMDn4ow3o1&#10;uVpi6dOF93Q+SGM0hHOJDoJIX1qb60AR8zT1xKp9pSGi6Do01g940fDY2VlRPNiILWtDwJ42gerv&#10;wyk6qD631f5Ir2H8eLmtnkXm/Q7nzt1cj08LMEKj/Jv/rnde8RVWf9EB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XptxQAAANsAAAAPAAAAAAAAAAAAAAAAAJgCAABkcnMv&#10;ZG93bnJldi54bWxQSwUGAAAAAAQABAD1AAAAigMAAAAA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168" behindDoc="1" locked="0" layoutInCell="1" allowOverlap="1">
                <wp:simplePos x="0" y="0"/>
                <wp:positionH relativeFrom="page">
                  <wp:posOffset>14078585</wp:posOffset>
                </wp:positionH>
                <wp:positionV relativeFrom="paragraph">
                  <wp:posOffset>-175260</wp:posOffset>
                </wp:positionV>
                <wp:extent cx="773430" cy="102235"/>
                <wp:effectExtent l="635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46D" w:rsidRDefault="004114E4">
                            <w:pPr>
                              <w:pStyle w:val="BodyText"/>
                              <w:spacing w:line="161" w:lineRule="exact"/>
                              <w:ind w:right="-12"/>
                            </w:pPr>
                            <w:r>
                              <w:rPr>
                                <w:color w:val="002672"/>
                              </w:rPr>
                              <w:t>LGS/BO/7b - 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08.55pt;margin-top:-13.8pt;width:60.9pt;height:8.05pt;z-index:-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LurA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" filled="f" stroked="f">
                <v:textbox inset="0,0,0,0">
                  <w:txbxContent>
                    <w:p w:rsidR="00F9546D" w:rsidRDefault="004114E4">
                      <w:pPr>
                        <w:pStyle w:val="BodyText"/>
                        <w:spacing w:line="161" w:lineRule="exact"/>
                        <w:ind w:right="-12"/>
                      </w:pPr>
                      <w:r>
                        <w:rPr>
                          <w:color w:val="002672"/>
                        </w:rPr>
                        <w:t>LGS/BO/7b - 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Cromwell Road Play Area - Great</w:t>
      </w:r>
      <w:r>
        <w:rPr>
          <w:color w:val="002672"/>
          <w:spacing w:val="-23"/>
        </w:rPr>
        <w:t xml:space="preserve"> </w:t>
      </w:r>
      <w:r>
        <w:rPr>
          <w:color w:val="002672"/>
        </w:rPr>
        <w:t>Glen</w:t>
      </w:r>
    </w:p>
    <w:p w:rsidR="00F9546D" w:rsidRDefault="00F9546D">
      <w:pPr>
        <w:pStyle w:val="BodyText"/>
        <w:spacing w:before="4"/>
      </w:pPr>
    </w:p>
    <w:p w:rsidR="00F9546D" w:rsidRDefault="004114E4">
      <w:pPr>
        <w:pStyle w:val="BodyText"/>
        <w:ind w:right="2149"/>
        <w:jc w:val="right"/>
      </w:pPr>
      <w:r>
        <w:rPr>
          <w:color w:val="002672"/>
        </w:rPr>
        <w:t>St Cuthberts Church - Great Glen</w:t>
      </w: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  <w:spacing w:before="3"/>
        <w:rPr>
          <w:sz w:val="22"/>
        </w:rPr>
      </w:pPr>
    </w:p>
    <w:p w:rsidR="00F9546D" w:rsidRDefault="004114E4">
      <w:pPr>
        <w:pStyle w:val="BodyText"/>
        <w:spacing w:before="1"/>
        <w:ind w:left="10085" w:right="-9"/>
      </w:pPr>
      <w:r>
        <w:rPr>
          <w:color w:val="002672"/>
        </w:rPr>
        <w:t>Memorial Green Stonehall Court Flats - Great Glen</w:t>
      </w: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F9546D">
      <w:pPr>
        <w:pStyle w:val="BodyText"/>
      </w:pPr>
    </w:p>
    <w:p w:rsidR="00F9546D" w:rsidRDefault="004114E4">
      <w:pPr>
        <w:pStyle w:val="BodyText"/>
        <w:spacing w:before="101"/>
        <w:ind w:right="1314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400685</wp:posOffset>
                </wp:positionV>
                <wp:extent cx="6360160" cy="300355"/>
                <wp:effectExtent l="8890" t="10160" r="12700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546D" w:rsidRDefault="004114E4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.7pt;margin-top:31.55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" filled="f" strokeweight=".36pt">
                <v:textbox inset="0,0,0,0">
                  <w:txbxContent>
                    <w:p w:rsidR="00F9546D" w:rsidRDefault="004114E4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LGS/GRTG/3 - Archery Field Great Glen</w:t>
      </w:r>
    </w:p>
    <w:p w:rsidR="00F9546D" w:rsidRDefault="004114E4">
      <w:pPr>
        <w:pStyle w:val="Heading1"/>
        <w:spacing w:line="421" w:lineRule="exact"/>
        <w:ind w:firstLine="0"/>
      </w:pPr>
      <w:r>
        <w:rPr>
          <w:b w:val="0"/>
        </w:rPr>
        <w:br w:type="column"/>
      </w:r>
      <w:r>
        <w:lastRenderedPageBreak/>
        <w:t>OS MM</w:t>
      </w:r>
      <w:r>
        <w:rPr>
          <w:spacing w:val="-11"/>
        </w:rPr>
        <w:t xml:space="preserve"> </w:t>
      </w:r>
      <w:r>
        <w:t>Boundary</w:t>
      </w:r>
    </w:p>
    <w:p w:rsidR="00F9546D" w:rsidRDefault="004114E4">
      <w:pPr>
        <w:spacing w:before="133"/>
        <w:ind w:left="2336" w:right="-14"/>
        <w:rPr>
          <w:b/>
          <w:sz w:val="34"/>
        </w:rPr>
      </w:pPr>
      <w:r>
        <w:rPr>
          <w:b/>
          <w:sz w:val="34"/>
        </w:rPr>
        <w:t>DESCTERM</w:t>
      </w:r>
    </w:p>
    <w:p w:rsidR="00F9546D" w:rsidRDefault="004114E4">
      <w:pPr>
        <w:spacing w:before="167"/>
        <w:ind w:left="2325" w:right="-14"/>
        <w:rPr>
          <w:sz w:val="28"/>
        </w:rPr>
      </w:pPr>
      <w:r>
        <w:rPr>
          <w:color w:val="E50000"/>
          <w:w w:val="225"/>
          <w:sz w:val="6"/>
        </w:rPr>
        <w:t xml:space="preserve">!!!!!!!!!!!!!!!!!!!! </w:t>
      </w:r>
      <w:r>
        <w:rPr>
          <w:w w:val="120"/>
          <w:position w:val="-7"/>
          <w:sz w:val="28"/>
        </w:rPr>
        <w:t>County</w:t>
      </w:r>
    </w:p>
    <w:p w:rsidR="00F9546D" w:rsidRDefault="004114E4">
      <w:pPr>
        <w:pStyle w:val="Heading2"/>
        <w:spacing w:before="8" w:line="540" w:lineRule="atLeast"/>
        <w:ind w:left="3277" w:right="1028"/>
      </w:pPr>
      <w:r>
        <w:t>District Electoral Parish</w:t>
      </w:r>
    </w:p>
    <w:p w:rsidR="00F9546D" w:rsidRDefault="004114E4">
      <w:pPr>
        <w:pStyle w:val="BodyText"/>
        <w:spacing w:line="177" w:lineRule="exact"/>
        <w:ind w:left="971"/>
      </w:pPr>
      <w:r>
        <w:br w:type="column"/>
      </w:r>
      <w:r>
        <w:rPr>
          <w:color w:val="002672"/>
        </w:rPr>
        <w:lastRenderedPageBreak/>
        <w:t>LGS/BO3 - Main Street Spinney</w:t>
      </w:r>
    </w:p>
    <w:sectPr w:rsidR="00F9546D">
      <w:type w:val="continuous"/>
      <w:pgSz w:w="23810" w:h="16850" w:orient="landscape"/>
      <w:pgMar w:top="400" w:right="280" w:bottom="280" w:left="740" w:header="720" w:footer="720" w:gutter="0"/>
      <w:cols w:num="3" w:space="720" w:equalWidth="0">
        <w:col w:w="13907" w:space="40"/>
        <w:col w:w="5415" w:space="40"/>
        <w:col w:w="33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46D"/>
    <w:rsid w:val="004114E4"/>
    <w:rsid w:val="00F9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336" w:right="-14" w:hanging="6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line="316" w:lineRule="exact"/>
      <w:ind w:left="16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336" w:right="-14" w:hanging="6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line="316" w:lineRule="exact"/>
      <w:ind w:left="166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EB018C82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2016-05-05T08:43:00Z</dcterms:created>
  <dcterms:modified xsi:type="dcterms:W3CDTF">2016-05-05T09:31:00Z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2016-04-14T00:00:00Z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2016-04-14T00:00:00Z</vt:filetime>
  </property>
</Properties>
</file>