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B6A" w:rsidRDefault="00271D88">
      <w:pPr>
        <w:pStyle w:val="Heading1"/>
        <w:spacing w:line="244" w:lineRule="auto"/>
        <w:ind w:left="6883" w:right="5585"/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248" behindDoc="1" locked="0" layoutInCell="1" allowOverlap="1">
                <wp:simplePos x="0" y="0"/>
                <wp:positionH relativeFrom="page">
                  <wp:posOffset>263525</wp:posOffset>
                </wp:positionH>
                <wp:positionV relativeFrom="page">
                  <wp:posOffset>923290</wp:posOffset>
                </wp:positionV>
                <wp:extent cx="14589760" cy="9505950"/>
                <wp:effectExtent l="6350" t="8890" r="5715" b="635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9760" cy="9505950"/>
                          <a:chOff x="415" y="1454"/>
                          <a:chExt cx="22976" cy="14970"/>
                        </a:xfrm>
                      </wpg:grpSpPr>
                      <pic:pic xmlns:pic="http://schemas.openxmlformats.org/drawingml/2006/picture">
                        <pic:nvPicPr>
                          <pic:cNvPr id="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1464"/>
                            <a:ext cx="22956" cy="1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25" y="1464"/>
                            <a:ext cx="22956" cy="1494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54" y="15864"/>
                            <a:ext cx="1001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7023" y="11160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F2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023" y="11160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7023" y="11702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92B8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7023" y="11702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7023" y="12244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BCF1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7023" y="12244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6D6D6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7023" y="12787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CCF2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7023" y="12787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B7B7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7"/>
                        <wps:cNvSpPr>
                          <a:spLocks/>
                        </wps:cNvSpPr>
                        <wps:spPr bwMode="auto">
                          <a:xfrm>
                            <a:off x="17023" y="14611"/>
                            <a:ext cx="800" cy="2"/>
                          </a:xfrm>
                          <a:custGeom>
                            <a:avLst/>
                            <a:gdLst>
                              <a:gd name="T0" fmla="+- 0 17023 17023"/>
                              <a:gd name="T1" fmla="*/ T0 w 800"/>
                              <a:gd name="T2" fmla="+- 0 17102 17023"/>
                              <a:gd name="T3" fmla="*/ T2 w 800"/>
                              <a:gd name="T4" fmla="+- 0 17162 17023"/>
                              <a:gd name="T5" fmla="*/ T4 w 800"/>
                              <a:gd name="T6" fmla="+- 0 17203 17023"/>
                              <a:gd name="T7" fmla="*/ T6 w 800"/>
                              <a:gd name="T8" fmla="+- 0 17263 17023"/>
                              <a:gd name="T9" fmla="*/ T8 w 800"/>
                              <a:gd name="T10" fmla="+- 0 17342 17023"/>
                              <a:gd name="T11" fmla="*/ T10 w 800"/>
                              <a:gd name="T12" fmla="+- 0 17402 17023"/>
                              <a:gd name="T13" fmla="*/ T12 w 800"/>
                              <a:gd name="T14" fmla="+- 0 17443 17023"/>
                              <a:gd name="T15" fmla="*/ T14 w 800"/>
                              <a:gd name="T16" fmla="+- 0 17503 17023"/>
                              <a:gd name="T17" fmla="*/ T16 w 800"/>
                              <a:gd name="T18" fmla="+- 0 17582 17023"/>
                              <a:gd name="T19" fmla="*/ T18 w 800"/>
                              <a:gd name="T20" fmla="+- 0 17642 17023"/>
                              <a:gd name="T21" fmla="*/ T20 w 800"/>
                              <a:gd name="T22" fmla="+- 0 17683 17023"/>
                              <a:gd name="T23" fmla="*/ T22 w 800"/>
                              <a:gd name="T24" fmla="+- 0 17743 17023"/>
                              <a:gd name="T25" fmla="*/ T24 w 800"/>
                              <a:gd name="T26" fmla="+- 0 17822 17023"/>
                              <a:gd name="T27" fmla="*/ T26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moveTo>
                                  <a:pt x="139" y="0"/>
                                </a:moveTo>
                                <a:lnTo>
                                  <a:pt x="18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1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42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559" y="0"/>
                                </a:lnTo>
                                <a:moveTo>
                                  <a:pt x="619" y="0"/>
                                </a:moveTo>
                                <a:lnTo>
                                  <a:pt x="66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6"/>
                        <wps:cNvSpPr>
                          <a:spLocks/>
                        </wps:cNvSpPr>
                        <wps:spPr bwMode="auto">
                          <a:xfrm>
                            <a:off x="17023" y="15153"/>
                            <a:ext cx="639" cy="2"/>
                          </a:xfrm>
                          <a:custGeom>
                            <a:avLst/>
                            <a:gdLst>
                              <a:gd name="T0" fmla="+- 0 17023 17023"/>
                              <a:gd name="T1" fmla="*/ T0 w 639"/>
                              <a:gd name="T2" fmla="+- 0 17282 17023"/>
                              <a:gd name="T3" fmla="*/ T2 w 639"/>
                              <a:gd name="T4" fmla="+- 0 17402 17023"/>
                              <a:gd name="T5" fmla="*/ T4 w 639"/>
                              <a:gd name="T6" fmla="+- 0 17662 17023"/>
                              <a:gd name="T7" fmla="*/ T6 w 6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39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639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5"/>
                        <wps:cNvCnPr/>
                        <wps:spPr bwMode="auto">
                          <a:xfrm>
                            <a:off x="17802" y="15093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4"/>
                        <wps:cNvSpPr>
                          <a:spLocks/>
                        </wps:cNvSpPr>
                        <wps:spPr bwMode="auto">
                          <a:xfrm>
                            <a:off x="17023" y="16238"/>
                            <a:ext cx="800" cy="2"/>
                          </a:xfrm>
                          <a:custGeom>
                            <a:avLst/>
                            <a:gdLst>
                              <a:gd name="T0" fmla="+- 0 17023 17023"/>
                              <a:gd name="T1" fmla="*/ T0 w 800"/>
                              <a:gd name="T2" fmla="+- 0 17143 17023"/>
                              <a:gd name="T3" fmla="*/ T2 w 800"/>
                              <a:gd name="T4" fmla="+- 0 17263 17023"/>
                              <a:gd name="T5" fmla="*/ T4 w 800"/>
                              <a:gd name="T6" fmla="+- 0 17383 17023"/>
                              <a:gd name="T7" fmla="*/ T6 w 800"/>
                              <a:gd name="T8" fmla="+- 0 17503 17023"/>
                              <a:gd name="T9" fmla="*/ T8 w 800"/>
                              <a:gd name="T10" fmla="+- 0 17623 17023"/>
                              <a:gd name="T11" fmla="*/ T10 w 800"/>
                              <a:gd name="T12" fmla="+- 0 17743 17023"/>
                              <a:gd name="T13" fmla="*/ T12 w 800"/>
                              <a:gd name="T14" fmla="+- 0 17822 17023"/>
                              <a:gd name="T15" fmla="*/ T14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A900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20.75pt;margin-top:72.7pt;width:1148.8pt;height:748.5pt;z-index:-3232;mso-position-horizontal-relative:page;mso-position-vertical-relative:page" coordorigin="415,1454" coordsize="22976,14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425;top:1464;width:22956;height:14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tL2PDAAAA2gAAAA8AAABkcnMvZG93bnJldi54bWxEj81qwzAQhO+BvIPYQm+J3ARKcKOEEscQ&#10;Ci1O0ktvi7W1Ta2VsBT/vH1VKOQ4zMw3zHY/mlb01PnGsoKnZQKCuLS64UrB5zVfbED4gKyxtUwK&#10;JvKw381nW0y1HfhM/SVUIkLYp6igDsGlUvqyJoN+aR1x9L5tZzBE2VVSdzhEuGnlKkmepcGG40KN&#10;jg41lT+Xm1HwQUN2wLfCu6zv8+Pkvt6xcEo9PoyvLyACjeEe/m+ftII1/F2JN0D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G0vY8MAAADaAAAADwAAAAAAAAAAAAAAAACf&#10;AgAAZHJzL2Rvd25yZXYueG1sUEsFBgAAAAAEAAQA9wAAAI8DAAAAAA==&#10;">
                  <v:imagedata r:id="rId6" o:title=""/>
                </v:shape>
                <v:rect id="Rectangle 17" o:spid="_x0000_s1028" style="position:absolute;left:425;top:1464;width:22956;height:14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VMqcMA&#10;AADaAAAADwAAAGRycy9kb3ducmV2LnhtbESPzW7CMBCE70i8g7VIvRUHRCNIMQgh0Z/01IQH2Mbb&#10;JCVeR7YL4e1xpUocRzPzjWa9HUwnzuR8a1nBbJqAIK6sbrlWcCwPj0sQPiBr7CyTgit52G7GozVm&#10;2l74k85FqEWEsM9QQRNCn0npq4YM+qntiaP3bZ3BEKWrpXZ4iXDTyXmSpNJgy3GhwZ72DVWn4tco&#10;CC+L9inP+9f9HN+/9DH9KFc/TqmHybB7BhFoCPfwf/tNK1jA35V4A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VMqcMAAADaAAAADwAAAAAAAAAAAAAAAACYAgAAZHJzL2Rv&#10;d25yZXYueG1sUEsFBgAAAAAEAAQA9QAAAIgDAAAAAA==&#10;" filled="f" strokeweight=".96pt"/>
                <v:rect id="Rectangle 16" o:spid="_x0000_s1029" style="position:absolute;left:854;top:15864;width:1001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/>
                <v:rect id="Rectangle 15" o:spid="_x0000_s1030" style="position:absolute;left:17023;top:11160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/h8EA&#10;AADaAAAADwAAAGRycy9kb3ducmV2LnhtbESPQYvCMBSE74L/ITxhb5rqqkjXKMvKLh61Frw+mmfb&#10;tXkpTaztvzeC4HGYmW+Y9bYzlWipcaVlBdNJBII4s7rkXEF6+h2vQDiPrLGyTAp6crDdDAdrjLW9&#10;85HaxOciQNjFqKDwvo6ldFlBBt3E1sTBu9jGoA+yyaVu8B7gppKzKFpKgyWHhQJr+ikouyY3oyCJ&#10;dvP+/P8nL7uuPfTzxWeepqzUx6j7/gLhqfPv8Ku91wqW8LwSb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sf4fBAAAA2gAAAA8AAAAAAAAAAAAAAAAAmAIAAGRycy9kb3du&#10;cmV2LnhtbFBLBQYAAAAABAAEAPUAAACGAwAAAAA=&#10;" fillcolor="#f27f7f" stroked="f"/>
                <v:rect id="Rectangle 14" o:spid="_x0000_s1031" style="position:absolute;left:17023;top:11160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/t8UA&#10;AADaAAAADwAAAGRycy9kb3ducmV2LnhtbESPT2vCQBTE70K/w/IKvemmIjWNrkGDpc2h4J9evD2y&#10;r0kw+zZktybtp3cFocdhZn7DLNPBNOJCnastK3ieRCCIC6trLhV8Hd/GMQjnkTU2lknBLzlIVw+j&#10;JSba9ryny8GXIkDYJaig8r5NpHRFRQbdxLbEwfu2nUEfZFdK3WEf4KaR0yh6kQZrDgsVtpRVVJwP&#10;P0bB55G25wzzWbx73Zzy963P/1qt1NPjsF6A8DT4//C9/aEVzOF2Jd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3+3xQAAANoAAAAPAAAAAAAAAAAAAAAAAJgCAABkcnMv&#10;ZG93bnJldi54bWxQSwUGAAAAAAQABAD1AAAAigMAAAAA&#10;" filled="f" strokecolor="#7f7f7f" strokeweight="2.04pt"/>
                <v:rect id="Rectangle 13" o:spid="_x0000_s1032" style="position:absolute;left:17023;top:11702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7MQ74A&#10;AADaAAAADwAAAGRycy9kb3ducmV2LnhtbERPzYrCMBC+C75DGGFva6qsi9amIoKsN7X1AYZmbIvN&#10;pDSxdn16cxA8fnz/yWYwjeipc7VlBbNpBIK4sLrmUsEl338vQTiPrLGxTAr+ycEmHY8SjLV98Jn6&#10;zJcihLCLUUHlfRtL6YqKDLqpbYkDd7WdQR9gV0rd4SOEm0bOo+hXGqw5NFTY0q6i4pbdjYLcLKL8&#10;zrvt7ESr7Od5vBZ/q16pr8mwXYPwNPiP+O0+aAVha7gSboBM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ezEO+AAAA2gAAAA8AAAAAAAAAAAAAAAAAmAIAAGRycy9kb3ducmV2&#10;LnhtbFBLBQYAAAAABAAEAPUAAACDAwAAAAA=&#10;" fillcolor="#92b87f" stroked="f"/>
                <v:rect id="Rectangle 12" o:spid="_x0000_s1033" style="position:absolute;left:17023;top:11702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cPMIA&#10;AADaAAAADwAAAGRycy9kb3ducmV2LnhtbESPQWsCMRSE7wX/Q3hCbzVrC1JXo4hSqEe3Kh6fm2ey&#10;uHlZN9Hd/vumUOhxmJlvmPmyd7V4UBsqzwrGowwEcel1xUbB/uvj5R1EiMgaa8+k4JsCLBeDpznm&#10;2ne8o0cRjUgQDjkqsDE2uZShtOQwjHxDnLyLbx3GJFsjdYtdgrtavmbZRDqsOC1YbGhtqbwWd6fg&#10;XHQHW6y31dGctpvyPnXm9nZU6nnYr2YgIvXxP/zX/tQKpvB7Jd0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yVw8wgAAANoAAAAPAAAAAAAAAAAAAAAAAJgCAABkcnMvZG93&#10;bnJldi54bWxQSwUGAAAAAAQABAD1AAAAhwMAAAAA&#10;" filled="f" strokecolor="#7f7f7f" strokeweight="3pt"/>
                <v:rect id="Rectangle 11" o:spid="_x0000_s1034" style="position:absolute;left:17023;top:1224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tacQA&#10;AADbAAAADwAAAGRycy9kb3ducmV2LnhtbESPQW/CMAyF75P2HyJP2mUa6TggKAQ0dQLlAhKwH2A1&#10;pq3WOF2TlfLv5wMSN1vv+b3Pq83oWzVQH5vABj4mGSjiMriGKwPf5+37HFRMyA7bwGTgRhE26+en&#10;FeYuXPlIwylVSkI45migTqnLtY5lTR7jJHTEol1C7zHJ2lfa9XiVcN/qaZbNtMeGpaHGjoqayp/T&#10;nzdwOGf26/YWf3lYHGyhC7vb7q0xry/j5xJUojE9zPdr6wRf6OUXGU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tbWnEAAAA2wAAAA8AAAAAAAAAAAAAAAAAmAIAAGRycy9k&#10;b3ducmV2LnhtbFBLBQYAAAAABAAEAPUAAACJAwAAAAA=&#10;" fillcolor="#bcf1f4" stroked="f"/>
                <v:rect id="Rectangle 10" o:spid="_x0000_s1035" style="position:absolute;left:17023;top:1224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JLisEA&#10;AADbAAAADwAAAGRycy9kb3ducmV2LnhtbERPPWvDMBDdC/kP4gLdGtkeSutECU0hJIMXJ4Wuh3Wx&#10;TK2TI6m28++rQqHbPd7nbXaz7cVIPnSOFeSrDARx43THrYKPy+HpBUSIyBp7x6TgTgF228XDBkvt&#10;Jq5pPMdWpBAOJSowMQ6llKExZDGs3ECcuKvzFmOCvpXa45TCbS+LLHuWFjtODQYHejfUfJ2/rYKq&#10;Yv96n4u8w/1tMpf6wMfPXqnH5fy2BhFpjv/iP/dJ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CS4rBAAAA2wAAAA8AAAAAAAAAAAAAAAAAmAIAAGRycy9kb3du&#10;cmV2LnhtbFBLBQYAAAAABAAEAPUAAACGAwAAAAA=&#10;" filled="f" strokecolor="#6d6d6d" strokeweight=".36pt"/>
                <v:rect id="Rectangle 9" o:spid="_x0000_s1036" style="position:absolute;left:17023;top:12787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EH8IA&#10;AADbAAAADwAAAGRycy9kb3ducmV2LnhtbERPS2vCQBC+F/wPywi91Y0erKSuIpVCbC7WR89jdkxC&#10;s7Pp7mrSf+8WBG/z8T1nvuxNI67kfG1ZwXiUgCAurK65VHDYf7zMQPiArLGxTAr+yMNyMXiaY6pt&#10;x1903YVSxBD2KSqoQmhTKX1RkUE/si1x5M7WGQwRulJqh10MN42cJMlUGqw5NlTY0ntFxc/uYhR8&#10;58fPbnXcZm598Tn/2nyTvZ6Ueh72qzcQgfrwEN/dmY7zJ/D/Szx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AQfwgAAANsAAAAPAAAAAAAAAAAAAAAAAJgCAABkcnMvZG93&#10;bnJldi54bWxQSwUGAAAAAAQABAD1AAAAhwMAAAAA&#10;" fillcolor="#ccf27f" stroked="f"/>
                <v:rect id="Rectangle 8" o:spid="_x0000_s1037" style="position:absolute;left:17023;top:12787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Awd8IA&#10;AADbAAAADwAAAGRycy9kb3ducmV2LnhtbERPTWvCQBC9C/0PyxR6000tik1dQy1VelKq9eBtyE6z&#10;wexskl1j/PddQehtHu9z5llvK9FR60vHCp5HCQji3OmSCwU/+9VwBsIHZI2VY1JwJQ/Z4mEwx1S7&#10;C39TtwuFiCHsU1RgQqhTKX1uyKIfuZo4cr+utRgibAupW7zEcFvJcZJMpcWSY4PBmj4M5afd2SpY&#10;d8dTvqLDZD8zr6HZfi7dpjFKPT32728gAvXhX3x3f+k4/wVuv8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DB3wgAAANsAAAAPAAAAAAAAAAAAAAAAAJgCAABkcnMvZG93&#10;bnJldi54bWxQSwUGAAAAAAQABAD1AAAAhwMAAAAA&#10;" filled="f" strokecolor="#b7b7b7" strokeweight="2.04pt"/>
                <v:shape id="AutoShape 7" o:spid="_x0000_s1038" style="position:absolute;left:17023;top:14611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RnMIA&#10;AADbAAAADwAAAGRycy9kb3ducmV2LnhtbERPTWvCQBC9F/wPywi91Y2NlBrdBCkIPdRCrcTrkB2T&#10;YHY27G5N9Nd3CwVv83ifsy5G04kLOd9aVjCfJSCIK6tbrhUcvrdPryB8QNbYWSYFV/JQ5JOHNWba&#10;DvxFl32oRQxhn6GCJoQ+k9JXDRn0M9sTR+5kncEQoauldjjEcNPJ5yR5kQZbjg0N9vTWUHXe/xgF&#10;x8+bGcrbR0qu3NWpSXdltV0q9TgdNysQgcZwF/+733Wcv4C/X+I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NGcwgAAANsAAAAPAAAAAAAAAAAAAAAAAJgCAABkcnMvZG93&#10;bnJldi54bWxQSwUGAAAAAAQABAD1AAAAhwMAAAAA&#10;" path="m,l79,t60,l180,t60,l319,t60,l420,t60,l559,t60,l660,t60,l799,e" filled="f" strokecolor="#e50000" strokeweight="1.44pt">
                  <v:path arrowok="t" o:connecttype="custom" o:connectlocs="0,0;79,0;139,0;180,0;240,0;319,0;379,0;420,0;480,0;559,0;619,0;660,0;720,0;799,0" o:connectangles="0,0,0,0,0,0,0,0,0,0,0,0,0,0"/>
                </v:shape>
                <v:shape id="AutoShape 6" o:spid="_x0000_s1039" style="position:absolute;left:17023;top:15153;width:639;height:2;visibility:visible;mso-wrap-style:square;v-text-anchor:top" coordsize="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njAMAA&#10;AADbAAAADwAAAGRycy9kb3ducmV2LnhtbERPS4vCMBC+C/6HMII3TRVc3Gos6rqsJ8HHxdvQjG1t&#10;MylN1nb/vRGEvc3H95xl0plKPKhxhWUFk3EEgji1uuBMweX8PZqDcB5ZY2WZFPyRg2TV7y0x1rbl&#10;Iz1OPhMhhF2MCnLv61hKl+Zk0I1tTRy4m20M+gCbTOoG2xBuKjmNog9psODQkGNN25zS8vRrFHwe&#10;NiY7SkOzTfF1v2LL0a78UWo46NYLEJ46/y9+u/c6zJ/B65dw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njAMAAAADbAAAADwAAAAAAAAAAAAAAAACYAgAAZHJzL2Rvd25y&#10;ZXYueG1sUEsFBgAAAAAEAAQA9QAAAIUDAAAAAA==&#10;" path="m,l259,m379,l639,e" filled="f" strokecolor="#e50000" strokeweight="6pt">
                  <v:path arrowok="t" o:connecttype="custom" o:connectlocs="0,0;259,0;379,0;639,0" o:connectangles="0,0,0,0"/>
                </v:shape>
                <v:line id="Line 5" o:spid="_x0000_s1040" style="position:absolute;visibility:visible;mso-wrap-style:square" from="17802,15093" to="17802,15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Q75MEAAADbAAAADwAAAGRycy9kb3ducmV2LnhtbERPTWvCQBC9F/wPywjemo09BEmzijQI&#10;FYTSVOl12B2T0OxsyG5i/PduodDbPN7nFLvZdmKiwbeOFayTFASxdqblWsH56/C8AeEDssHOMSm4&#10;k4fddvFUYG7cjT9pqkItYgj7HBU0IfS5lF43ZNEnrieO3NUNFkOEQy3NgLcYbjv5kqaZtNhybGiw&#10;p7eG9E81WgXXb5+Vo7vcP47nrirr6bTXeqPUajnvX0EEmsO/+M/9buL8DH5/iQfI7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5DvkwQAAANsAAAAPAAAAAAAAAAAAAAAA&#10;AKECAABkcnMvZG93bnJldi54bWxQSwUGAAAAAAQABAD5AAAAjwMAAAAA&#10;" strokecolor="#e50000" strokeweight="2.04pt"/>
                <v:shape id="AutoShape 4" o:spid="_x0000_s1041" style="position:absolute;left:17023;top:16238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7uH8MA&#10;AADbAAAADwAAAGRycy9kb3ducmV2LnhtbERPS2vCQBC+F/wPywi9lLqxSFtSVxFBFHoQtQ9yG7Jj&#10;NpidDdmppv++KxS8zcf3nOm89406UxfrwAbGowwUcRlszZWBj8Pq8RVUFGSLTWAy8EsR5rPB3RRz&#10;Gy68o/NeKpVCOOZowIm0udaxdOQxjkJLnLhj6DxKgl2lbYeXFO4b/ZRlz9pjzanBYUtLR+Vp/+MN&#10;FF+rYvdNW9d/vj8Ua5FJu8GJMffDfvEGSqiXm/jfvbFp/gtcf0kH6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7uH8MAAADbAAAADwAAAAAAAAAAAAAAAACYAgAAZHJzL2Rv&#10;d25yZXYueG1sUEsFBgAAAAAEAAQA9QAAAIgDAAAAAA==&#10;" path="m,l120,m240,l360,m480,l600,m720,r79,e" filled="f" strokecolor="#a900e5" strokeweight="2.04pt">
                  <v:path arrowok="t" o:connecttype="custom" o:connectlocs="0,0;120,0;240,0;360,0;480,0;600,0;720,0;799,0" o:connectangles="0,0,0,0,0,0,0,0"/>
                </v:shape>
                <w10:wrap anchorx="page" anchory="page"/>
              </v:group>
            </w:pict>
          </mc:Fallback>
        </mc:AlternateContent>
      </w:r>
      <w:r>
        <w:t xml:space="preserve">Illston on the Hill OSSR sites, LGS sites and Wildlife Sites Note the LGS sites are proposals only at Sept </w:t>
      </w:r>
      <w:r>
        <w:rPr>
          <w:spacing w:val="60"/>
        </w:rPr>
        <w:t xml:space="preserve"> </w:t>
      </w:r>
      <w:r>
        <w:t>2015</w:t>
      </w:r>
    </w:p>
    <w:p w:rsidR="00686B6A" w:rsidRDefault="00686B6A">
      <w:pPr>
        <w:pStyle w:val="BodyText"/>
        <w:rPr>
          <w:b/>
          <w:sz w:val="20"/>
        </w:rPr>
      </w:pPr>
    </w:p>
    <w:p w:rsidR="00686B6A" w:rsidRDefault="00686B6A">
      <w:pPr>
        <w:pStyle w:val="BodyText"/>
        <w:rPr>
          <w:b/>
          <w:sz w:val="20"/>
        </w:rPr>
      </w:pPr>
    </w:p>
    <w:p w:rsidR="00686B6A" w:rsidRDefault="00686B6A">
      <w:pPr>
        <w:pStyle w:val="BodyText"/>
        <w:spacing w:before="3"/>
        <w:rPr>
          <w:b/>
          <w:sz w:val="27"/>
        </w:rPr>
      </w:pPr>
    </w:p>
    <w:p w:rsidR="00686B6A" w:rsidRDefault="00271D88">
      <w:pPr>
        <w:pStyle w:val="BodyText"/>
        <w:spacing w:before="81"/>
        <w:ind w:left="1919" w:right="5585"/>
      </w:pPr>
      <w:r>
        <w:rPr>
          <w:color w:val="002672"/>
        </w:rPr>
        <w:t>LGS/KIN/1- Land adjacent to Home Farm Kings Norton</w:t>
      </w:r>
    </w:p>
    <w:p w:rsidR="00686B6A" w:rsidRDefault="00271D88">
      <w:pPr>
        <w:pStyle w:val="BodyText"/>
        <w:spacing w:before="137" w:line="182" w:lineRule="exact"/>
        <w:ind w:left="837" w:right="5585"/>
      </w:pPr>
      <w:r>
        <w:rPr>
          <w:color w:val="002672"/>
        </w:rPr>
        <w:t>Kings Norton Village Green 1</w:t>
      </w:r>
    </w:p>
    <w:p w:rsidR="00686B6A" w:rsidRDefault="00271D88">
      <w:pPr>
        <w:pStyle w:val="BodyText"/>
        <w:spacing w:before="5" w:line="178" w:lineRule="exact"/>
        <w:ind w:left="1241" w:right="18249" w:hanging="1134"/>
      </w:pPr>
      <w:r>
        <w:rPr>
          <w:color w:val="002672"/>
        </w:rPr>
        <w:t>LGS/KIN/2 - Land Adjacent to Grange Farm Kings Norton Kings Norton Churchyard</w:t>
      </w:r>
    </w:p>
    <w:p w:rsidR="00686B6A" w:rsidRDefault="00686B6A">
      <w:pPr>
        <w:pStyle w:val="BodyText"/>
        <w:rPr>
          <w:sz w:val="20"/>
        </w:rPr>
      </w:pPr>
    </w:p>
    <w:p w:rsidR="00686B6A" w:rsidRDefault="00686B6A">
      <w:pPr>
        <w:pStyle w:val="BodyText"/>
        <w:rPr>
          <w:sz w:val="20"/>
        </w:rPr>
      </w:pPr>
    </w:p>
    <w:p w:rsidR="00686B6A" w:rsidRDefault="00686B6A">
      <w:pPr>
        <w:pStyle w:val="BodyText"/>
        <w:rPr>
          <w:sz w:val="20"/>
        </w:rPr>
      </w:pPr>
    </w:p>
    <w:p w:rsidR="00686B6A" w:rsidRDefault="00686B6A">
      <w:pPr>
        <w:pStyle w:val="BodyText"/>
        <w:rPr>
          <w:sz w:val="20"/>
        </w:rPr>
      </w:pPr>
    </w:p>
    <w:p w:rsidR="00686B6A" w:rsidRDefault="00686B6A">
      <w:pPr>
        <w:pStyle w:val="BodyText"/>
        <w:rPr>
          <w:sz w:val="20"/>
        </w:rPr>
      </w:pPr>
    </w:p>
    <w:p w:rsidR="00686B6A" w:rsidRDefault="00686B6A">
      <w:pPr>
        <w:pStyle w:val="BodyText"/>
        <w:rPr>
          <w:sz w:val="20"/>
        </w:rPr>
      </w:pPr>
    </w:p>
    <w:p w:rsidR="00686B6A" w:rsidRDefault="00686B6A">
      <w:pPr>
        <w:pStyle w:val="BodyText"/>
        <w:rPr>
          <w:sz w:val="20"/>
        </w:rPr>
      </w:pPr>
    </w:p>
    <w:p w:rsidR="00686B6A" w:rsidRDefault="00686B6A">
      <w:pPr>
        <w:pStyle w:val="BodyText"/>
        <w:rPr>
          <w:sz w:val="20"/>
        </w:rPr>
      </w:pPr>
    </w:p>
    <w:p w:rsidR="00686B6A" w:rsidRDefault="00686B6A">
      <w:pPr>
        <w:pStyle w:val="BodyText"/>
        <w:rPr>
          <w:sz w:val="20"/>
        </w:rPr>
      </w:pPr>
    </w:p>
    <w:p w:rsidR="00686B6A" w:rsidRDefault="00686B6A">
      <w:pPr>
        <w:pStyle w:val="BodyText"/>
        <w:rPr>
          <w:sz w:val="20"/>
        </w:rPr>
      </w:pPr>
    </w:p>
    <w:p w:rsidR="00686B6A" w:rsidRDefault="00686B6A">
      <w:pPr>
        <w:pStyle w:val="BodyText"/>
        <w:rPr>
          <w:sz w:val="20"/>
        </w:rPr>
      </w:pPr>
    </w:p>
    <w:p w:rsidR="00686B6A" w:rsidRDefault="00686B6A">
      <w:pPr>
        <w:pStyle w:val="BodyText"/>
        <w:rPr>
          <w:sz w:val="20"/>
        </w:rPr>
      </w:pPr>
    </w:p>
    <w:p w:rsidR="00686B6A" w:rsidRDefault="00686B6A">
      <w:pPr>
        <w:pStyle w:val="BodyText"/>
        <w:rPr>
          <w:sz w:val="20"/>
        </w:rPr>
      </w:pPr>
    </w:p>
    <w:p w:rsidR="00686B6A" w:rsidRDefault="00686B6A">
      <w:pPr>
        <w:pStyle w:val="BodyText"/>
        <w:rPr>
          <w:sz w:val="20"/>
        </w:rPr>
      </w:pPr>
    </w:p>
    <w:p w:rsidR="00686B6A" w:rsidRDefault="00686B6A">
      <w:pPr>
        <w:pStyle w:val="BodyText"/>
        <w:spacing w:before="2"/>
        <w:rPr>
          <w:sz w:val="22"/>
        </w:rPr>
      </w:pPr>
    </w:p>
    <w:p w:rsidR="00686B6A" w:rsidRDefault="00271D88">
      <w:pPr>
        <w:pStyle w:val="BodyText"/>
        <w:spacing w:before="81"/>
        <w:ind w:left="6472" w:right="10507"/>
        <w:jc w:val="center"/>
      </w:pPr>
      <w:r>
        <w:rPr>
          <w:color w:val="002672"/>
        </w:rPr>
        <w:t>Illston on the Hill - Cricket Field</w:t>
      </w:r>
    </w:p>
    <w:p w:rsidR="00686B6A" w:rsidRDefault="00686B6A">
      <w:pPr>
        <w:pStyle w:val="BodyText"/>
        <w:spacing w:before="5"/>
        <w:rPr>
          <w:sz w:val="12"/>
        </w:rPr>
      </w:pPr>
    </w:p>
    <w:p w:rsidR="00686B6A" w:rsidRDefault="00271D88">
      <w:pPr>
        <w:pStyle w:val="BodyText"/>
        <w:spacing w:before="81" w:line="285" w:lineRule="auto"/>
        <w:ind w:left="9101" w:right="11054" w:hanging="56"/>
      </w:pPr>
      <w:r>
        <w:t>Gaulby Road Grassland; Site B Gaulby Road Grassland; Site A</w:t>
      </w:r>
    </w:p>
    <w:p w:rsidR="00686B6A" w:rsidRDefault="00271D88">
      <w:pPr>
        <w:pStyle w:val="BodyText"/>
        <w:spacing w:before="48"/>
        <w:ind w:left="10043" w:right="5585"/>
      </w:pPr>
      <w:r>
        <w:rPr>
          <w:color w:val="002672"/>
        </w:rPr>
        <w:t>Illston on the Hill Park</w:t>
      </w:r>
    </w:p>
    <w:p w:rsidR="00686B6A" w:rsidRDefault="00686B6A">
      <w:pPr>
        <w:pStyle w:val="BodyText"/>
      </w:pPr>
    </w:p>
    <w:p w:rsidR="00686B6A" w:rsidRDefault="00686B6A">
      <w:pPr>
        <w:pStyle w:val="BodyText"/>
      </w:pPr>
    </w:p>
    <w:p w:rsidR="00686B6A" w:rsidRDefault="00271D88">
      <w:pPr>
        <w:pStyle w:val="BodyText"/>
        <w:spacing w:before="139"/>
        <w:ind w:left="8264" w:right="10375"/>
        <w:jc w:val="center"/>
      </w:pPr>
      <w:r>
        <w:rPr>
          <w:color w:val="002672"/>
        </w:rPr>
        <w:t>Illston on the Hill Churchyard</w:t>
      </w:r>
    </w:p>
    <w:p w:rsidR="00686B6A" w:rsidRDefault="00686B6A">
      <w:pPr>
        <w:pStyle w:val="BodyText"/>
        <w:spacing w:before="1"/>
        <w:rPr>
          <w:sz w:val="15"/>
        </w:rPr>
      </w:pPr>
    </w:p>
    <w:p w:rsidR="00686B6A" w:rsidRDefault="00271D88">
      <w:pPr>
        <w:pStyle w:val="BodyText"/>
        <w:ind w:left="8264" w:right="8964"/>
        <w:jc w:val="center"/>
      </w:pPr>
      <w:r>
        <w:t>Mature Ash Tree, Illston on the Hill</w:t>
      </w:r>
    </w:p>
    <w:p w:rsidR="00686B6A" w:rsidRDefault="00686B6A">
      <w:pPr>
        <w:pStyle w:val="BodyText"/>
        <w:rPr>
          <w:sz w:val="20"/>
        </w:rPr>
      </w:pPr>
    </w:p>
    <w:p w:rsidR="00686B6A" w:rsidRDefault="00686B6A">
      <w:pPr>
        <w:pStyle w:val="BodyText"/>
        <w:rPr>
          <w:sz w:val="20"/>
        </w:rPr>
      </w:pPr>
    </w:p>
    <w:p w:rsidR="00686B6A" w:rsidRDefault="00686B6A">
      <w:pPr>
        <w:pStyle w:val="BodyText"/>
        <w:rPr>
          <w:sz w:val="20"/>
        </w:rPr>
      </w:pPr>
    </w:p>
    <w:p w:rsidR="00686B6A" w:rsidRDefault="00686B6A">
      <w:pPr>
        <w:pStyle w:val="BodyText"/>
        <w:rPr>
          <w:sz w:val="20"/>
        </w:rPr>
      </w:pPr>
    </w:p>
    <w:p w:rsidR="00686B6A" w:rsidRDefault="00686B6A">
      <w:pPr>
        <w:pStyle w:val="BodyText"/>
        <w:spacing w:before="7"/>
        <w:rPr>
          <w:sz w:val="20"/>
        </w:rPr>
      </w:pPr>
    </w:p>
    <w:p w:rsidR="00686B6A" w:rsidRDefault="00271D88">
      <w:pPr>
        <w:pStyle w:val="BodyText"/>
        <w:ind w:left="439" w:right="5585"/>
      </w:pPr>
      <w:r>
        <w:t>Ancient Ash</w:t>
      </w:r>
    </w:p>
    <w:p w:rsidR="00686B6A" w:rsidRDefault="00686B6A">
      <w:pPr>
        <w:pStyle w:val="BodyText"/>
        <w:rPr>
          <w:sz w:val="20"/>
        </w:rPr>
      </w:pPr>
    </w:p>
    <w:p w:rsidR="00686B6A" w:rsidRDefault="00271D88">
      <w:pPr>
        <w:spacing w:before="189"/>
        <w:ind w:right="4680"/>
        <w:jc w:val="right"/>
        <w:rPr>
          <w:b/>
          <w:sz w:val="40"/>
        </w:rPr>
      </w:pPr>
      <w:r>
        <w:rPr>
          <w:b/>
          <w:w w:val="95"/>
          <w:sz w:val="40"/>
        </w:rPr>
        <w:t>Legend</w:t>
      </w:r>
    </w:p>
    <w:p w:rsidR="00686B6A" w:rsidRDefault="00686B6A">
      <w:pPr>
        <w:pStyle w:val="BodyText"/>
        <w:rPr>
          <w:b/>
          <w:sz w:val="18"/>
        </w:rPr>
      </w:pPr>
    </w:p>
    <w:p w:rsidR="00686B6A" w:rsidRDefault="00271D88">
      <w:pPr>
        <w:pStyle w:val="Heading2"/>
        <w:spacing w:before="65" w:line="403" w:lineRule="auto"/>
        <w:ind w:right="244"/>
      </w:pPr>
      <w:r>
        <w:t>Not recommended for LGS Designation Recommended for LGS designation Wildlife Sites</w:t>
      </w:r>
    </w:p>
    <w:p w:rsidR="00686B6A" w:rsidRDefault="00271D88">
      <w:pPr>
        <w:spacing w:before="7"/>
        <w:ind w:right="108"/>
        <w:jc w:val="right"/>
        <w:rPr>
          <w:sz w:val="28"/>
        </w:rPr>
      </w:pPr>
      <w:r>
        <w:rPr>
          <w:sz w:val="28"/>
        </w:rPr>
        <w:t>Open Space, Sport and Recreation Sites</w:t>
      </w:r>
    </w:p>
    <w:p w:rsidR="00686B6A" w:rsidRDefault="00271D88">
      <w:pPr>
        <w:spacing w:before="176"/>
        <w:ind w:right="3021"/>
        <w:jc w:val="right"/>
        <w:rPr>
          <w:b/>
          <w:sz w:val="37"/>
        </w:rPr>
      </w:pPr>
      <w:r>
        <w:rPr>
          <w:b/>
          <w:sz w:val="37"/>
        </w:rPr>
        <w:t>OS MM Boundary</w:t>
      </w:r>
    </w:p>
    <w:p w:rsidR="00686B6A" w:rsidRDefault="00271D88">
      <w:pPr>
        <w:spacing w:before="133"/>
        <w:ind w:right="4195"/>
        <w:jc w:val="right"/>
        <w:rPr>
          <w:b/>
          <w:sz w:val="34"/>
        </w:rPr>
      </w:pPr>
      <w:r>
        <w:rPr>
          <w:b/>
          <w:sz w:val="34"/>
        </w:rPr>
        <w:t>DESCTERM</w:t>
      </w:r>
    </w:p>
    <w:p w:rsidR="00686B6A" w:rsidRDefault="00271D88">
      <w:pPr>
        <w:spacing w:before="170"/>
        <w:ind w:right="4274"/>
        <w:jc w:val="right"/>
        <w:rPr>
          <w:sz w:val="28"/>
        </w:rPr>
      </w:pPr>
      <w:r>
        <w:rPr>
          <w:color w:val="E50000"/>
          <w:w w:val="220"/>
          <w:sz w:val="6"/>
        </w:rPr>
        <w:t xml:space="preserve">!!!!!!!!!!!!!!!!!!!!! </w:t>
      </w:r>
      <w:r>
        <w:rPr>
          <w:w w:val="120"/>
          <w:position w:val="-7"/>
          <w:sz w:val="28"/>
        </w:rPr>
        <w:t>County</w:t>
      </w:r>
    </w:p>
    <w:p w:rsidR="00686B6A" w:rsidRDefault="00271D88">
      <w:pPr>
        <w:pStyle w:val="Heading2"/>
        <w:spacing w:line="540" w:lineRule="atLeast"/>
        <w:ind w:right="4057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542290</wp:posOffset>
                </wp:positionH>
                <wp:positionV relativeFrom="paragraph">
                  <wp:posOffset>692785</wp:posOffset>
                </wp:positionV>
                <wp:extent cx="6360160" cy="300355"/>
                <wp:effectExtent l="8890" t="6985" r="12700" b="698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0160" cy="300355"/>
                        </a:xfrm>
                        <a:prstGeom prst="rect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86B6A" w:rsidRDefault="00271D88">
                            <w:pPr>
                              <w:spacing w:before="91"/>
                              <w:ind w:left="9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©Crown Copyright. All rights reserved.  Harborough District Council 100023843   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.7pt;margin-top:54.55pt;width:500.8pt;height:23.65pt;z-index: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" filled="f" strokeweight=".36pt">
                <v:textbox inset="0,0,0,0">
                  <w:txbxContent>
                    <w:p w:rsidR="00686B6A" w:rsidRDefault="00271D88">
                      <w:pPr>
                        <w:spacing w:before="91"/>
                        <w:ind w:left="9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©Crown Copyright. All rights reserved.  Harborough District Council 100023843   2014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District Electoral Parish</w:t>
      </w:r>
    </w:p>
    <w:sectPr w:rsidR="00686B6A">
      <w:type w:val="continuous"/>
      <w:pgSz w:w="23810" w:h="16850" w:orient="landscape"/>
      <w:pgMar w:top="400" w:right="68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B6A"/>
    <w:rsid w:val="00271D88"/>
    <w:rsid w:val="00686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right="3021" w:hanging="617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before="6"/>
      <w:ind w:left="17643" w:right="108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right="3021" w:hanging="617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before="6"/>
      <w:ind w:left="17643" w:right="108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89B82C9A</Template>
  <TotalTime>0</TotalTime>
  <Pages>1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Harborough District Council</Company>
  <LinksUpToDate>false</LinksUpToDate>
  <CharactersWithSpaces>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Bills</cp:lastModifiedBy>
  <cp:revision>2</cp:revision>
  <dcterms:created xsi:type="dcterms:W3CDTF">2016-05-05T09:53:00Z</dcterms:created>
  <dcterms:modified xsi:type="dcterms:W3CDTF">2016-05-05T09:54:00Z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2016-04-13T00:00:00Z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2016-04-13T00:00:00Z</vt:filetime>
  </property>
</Properties>
</file>