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CD" w:rsidRDefault="00F12A17">
      <w:pPr>
        <w:pStyle w:val="Heading1"/>
        <w:spacing w:line="244" w:lineRule="auto"/>
        <w:ind w:left="6883" w:right="6700" w:firstLine="169"/>
      </w:pPr>
      <w:bookmarkStart w:id="0" w:name="_GoBack"/>
      <w:bookmarkEnd w:id="0"/>
      <w:r>
        <w:t xml:space="preserve">Keyham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4F54CD" w:rsidRDefault="00F12A17">
      <w:pPr>
        <w:pStyle w:val="BodyText"/>
        <w:tabs>
          <w:tab w:val="left" w:pos="14915"/>
        </w:tabs>
        <w:spacing w:before="143"/>
        <w:ind w:left="10772" w:right="6700"/>
      </w:pPr>
      <w:r>
        <w:rPr>
          <w:position w:val="1"/>
        </w:rPr>
        <w:t>Village Farm (Field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1-Rhombus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Meadow)</w:t>
      </w:r>
      <w:r>
        <w:rPr>
          <w:position w:val="1"/>
        </w:rPr>
        <w:tab/>
      </w:r>
      <w:r>
        <w:rPr>
          <w:color w:val="002672"/>
        </w:rPr>
        <w:t>Private</w:t>
      </w:r>
      <w:r>
        <w:rPr>
          <w:color w:val="002672"/>
          <w:spacing w:val="-5"/>
        </w:rPr>
        <w:t xml:space="preserve"> </w:t>
      </w:r>
      <w:r>
        <w:rPr>
          <w:color w:val="002672"/>
        </w:rPr>
        <w:t>Lake</w:t>
      </w: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rPr>
          <w:sz w:val="20"/>
        </w:rPr>
        <w:sectPr w:rsidR="004F54CD">
          <w:type w:val="continuous"/>
          <w:pgSz w:w="23810" w:h="16850" w:orient="landscape"/>
          <w:pgMar w:top="400" w:right="320" w:bottom="280" w:left="320" w:header="720" w:footer="720" w:gutter="0"/>
          <w:cols w:space="720"/>
        </w:sectPr>
      </w:pPr>
    </w:p>
    <w:p w:rsidR="004F54CD" w:rsidRDefault="00F12A17">
      <w:pPr>
        <w:spacing w:before="225"/>
        <w:ind w:left="243" w:right="-15"/>
        <w:rPr>
          <w:b/>
          <w:sz w:val="40"/>
        </w:rPr>
      </w:pPr>
      <w:r>
        <w:rPr>
          <w:b/>
          <w:spacing w:val="-1"/>
          <w:sz w:val="40"/>
        </w:rPr>
        <w:lastRenderedPageBreak/>
        <w:t>Legend</w:t>
      </w:r>
    </w:p>
    <w:p w:rsidR="004F54CD" w:rsidRDefault="00F12A17">
      <w:pPr>
        <w:pStyle w:val="BodyText"/>
        <w:rPr>
          <w:b/>
        </w:rPr>
      </w:pPr>
      <w:r>
        <w:br w:type="column"/>
      </w:r>
    </w:p>
    <w:p w:rsidR="004F54CD" w:rsidRDefault="004F54CD">
      <w:pPr>
        <w:pStyle w:val="BodyText"/>
        <w:spacing w:before="6"/>
        <w:rPr>
          <w:b/>
          <w:sz w:val="18"/>
        </w:rPr>
      </w:pPr>
    </w:p>
    <w:p w:rsidR="004F54CD" w:rsidRDefault="00F12A17">
      <w:pPr>
        <w:pStyle w:val="BodyText"/>
        <w:ind w:left="243"/>
      </w:pPr>
      <w:r>
        <w:t>Village Farm (Pond 1)</w:t>
      </w:r>
    </w:p>
    <w:p w:rsidR="004F54CD" w:rsidRDefault="004F54CD">
      <w:pPr>
        <w:sectPr w:rsidR="004F54CD">
          <w:type w:val="continuous"/>
          <w:pgSz w:w="23810" w:h="16850" w:orient="landscape"/>
          <w:pgMar w:top="400" w:right="320" w:bottom="280" w:left="320" w:header="720" w:footer="720" w:gutter="0"/>
          <w:cols w:num="2" w:space="720" w:equalWidth="0">
            <w:col w:w="1665" w:space="9543"/>
            <w:col w:w="11962"/>
          </w:cols>
        </w:sectPr>
      </w:pPr>
    </w:p>
    <w:p w:rsidR="004F54CD" w:rsidRDefault="004F54CD">
      <w:pPr>
        <w:pStyle w:val="BodyText"/>
        <w:rPr>
          <w:sz w:val="18"/>
        </w:rPr>
      </w:pPr>
    </w:p>
    <w:p w:rsidR="004F54CD" w:rsidRDefault="004F54CD">
      <w:pPr>
        <w:rPr>
          <w:sz w:val="18"/>
        </w:rPr>
        <w:sectPr w:rsidR="004F54CD">
          <w:type w:val="continuous"/>
          <w:pgSz w:w="23810" w:h="16850" w:orient="landscape"/>
          <w:pgMar w:top="400" w:right="320" w:bottom="280" w:left="320" w:header="720" w:footer="720" w:gutter="0"/>
          <w:cols w:space="720"/>
        </w:sectPr>
      </w:pPr>
    </w:p>
    <w:p w:rsidR="004F54CD" w:rsidRDefault="00F12A17">
      <w:pPr>
        <w:pStyle w:val="Heading2"/>
        <w:spacing w:before="65" w:line="403" w:lineRule="auto"/>
        <w:ind w:right="0"/>
      </w:pPr>
      <w:r>
        <w:lastRenderedPageBreak/>
        <w:t>Not recommended for LGS Designation Recommended for LGS designation Wildlife Sites</w:t>
      </w:r>
    </w:p>
    <w:p w:rsidR="004F54CD" w:rsidRDefault="00F12A17">
      <w:pPr>
        <w:spacing w:before="7"/>
        <w:ind w:left="1184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 xml:space="preserve"> </w:t>
      </w:r>
      <w:r>
        <w:rPr>
          <w:sz w:val="28"/>
        </w:rPr>
        <w:t>Sites</w:t>
      </w:r>
    </w:p>
    <w:p w:rsidR="004F54CD" w:rsidRDefault="00F12A17">
      <w:pPr>
        <w:spacing w:before="176"/>
        <w:ind w:left="243"/>
        <w:rPr>
          <w:b/>
          <w:sz w:val="37"/>
        </w:rPr>
      </w:pPr>
      <w:r>
        <w:rPr>
          <w:b/>
          <w:sz w:val="37"/>
        </w:rPr>
        <w:t>OS MM Boundary</w:t>
      </w:r>
    </w:p>
    <w:p w:rsidR="004F54CD" w:rsidRDefault="00F12A17">
      <w:pPr>
        <w:spacing w:before="130"/>
        <w:ind w:left="243"/>
        <w:rPr>
          <w:b/>
          <w:sz w:val="34"/>
        </w:rPr>
      </w:pPr>
      <w:r>
        <w:rPr>
          <w:b/>
          <w:sz w:val="34"/>
        </w:rPr>
        <w:t>DESCTERM</w:t>
      </w:r>
    </w:p>
    <w:p w:rsidR="004F54CD" w:rsidRDefault="00F12A17">
      <w:pPr>
        <w:spacing w:before="170"/>
        <w:ind w:left="233"/>
        <w:rPr>
          <w:sz w:val="28"/>
        </w:rPr>
      </w:pPr>
      <w:r>
        <w:rPr>
          <w:color w:val="E50000"/>
          <w:w w:val="225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4F54CD" w:rsidRDefault="00F12A17">
      <w:pPr>
        <w:pStyle w:val="BodyText"/>
      </w:pPr>
      <w:r>
        <w:br w:type="column"/>
      </w: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F12A17">
      <w:pPr>
        <w:pStyle w:val="BodyText"/>
        <w:spacing w:before="126"/>
        <w:ind w:left="233" w:right="-14"/>
      </w:pPr>
      <w:r>
        <w:rPr>
          <w:color w:val="002672"/>
        </w:rPr>
        <w:t>Keyham</w:t>
      </w:r>
      <w:r>
        <w:rPr>
          <w:color w:val="002672"/>
          <w:spacing w:val="-7"/>
        </w:rPr>
        <w:t xml:space="preserve"> </w:t>
      </w:r>
      <w:r>
        <w:rPr>
          <w:color w:val="002672"/>
        </w:rPr>
        <w:t>Cemetery</w:t>
      </w:r>
    </w:p>
    <w:p w:rsidR="004F54CD" w:rsidRDefault="00F12A17">
      <w:pPr>
        <w:pStyle w:val="BodyText"/>
      </w:pPr>
      <w:r>
        <w:br w:type="column"/>
      </w:r>
    </w:p>
    <w:p w:rsidR="004F54CD" w:rsidRDefault="004F54CD">
      <w:pPr>
        <w:pStyle w:val="BodyText"/>
      </w:pPr>
    </w:p>
    <w:p w:rsidR="004F54CD" w:rsidRDefault="004F54CD">
      <w:pPr>
        <w:pStyle w:val="BodyText"/>
        <w:spacing w:before="1"/>
        <w:rPr>
          <w:sz w:val="19"/>
        </w:rPr>
      </w:pPr>
    </w:p>
    <w:p w:rsidR="004F54CD" w:rsidRDefault="00F12A17">
      <w:pPr>
        <w:pStyle w:val="BodyText"/>
        <w:spacing w:line="520" w:lineRule="atLeast"/>
        <w:ind w:left="233" w:right="-9" w:firstLine="729"/>
      </w:pPr>
      <w:r>
        <w:rPr>
          <w:color w:val="002672"/>
        </w:rPr>
        <w:t>Church and Churchyard in</w:t>
      </w:r>
      <w:r>
        <w:rPr>
          <w:color w:val="002672"/>
          <w:spacing w:val="-15"/>
        </w:rPr>
        <w:t xml:space="preserve"> </w:t>
      </w:r>
      <w:r>
        <w:rPr>
          <w:color w:val="002672"/>
        </w:rPr>
        <w:t xml:space="preserve">Hungarton </w:t>
      </w:r>
      <w:r>
        <w:rPr>
          <w:color w:val="002672"/>
          <w:spacing w:val="-4"/>
        </w:rPr>
        <w:t xml:space="preserve">Tennis </w:t>
      </w:r>
      <w:r>
        <w:rPr>
          <w:color w:val="002672"/>
        </w:rPr>
        <w:t xml:space="preserve">Court at </w:t>
      </w:r>
      <w:proofErr w:type="spellStart"/>
      <w:r>
        <w:rPr>
          <w:color w:val="002672"/>
        </w:rPr>
        <w:t>Millenium</w:t>
      </w:r>
      <w:proofErr w:type="spellEnd"/>
      <w:r>
        <w:rPr>
          <w:color w:val="002672"/>
        </w:rPr>
        <w:t xml:space="preserve"> Green -</w:t>
      </w:r>
      <w:r>
        <w:rPr>
          <w:color w:val="002672"/>
          <w:spacing w:val="-9"/>
        </w:rPr>
        <w:t xml:space="preserve"> </w:t>
      </w:r>
      <w:r>
        <w:rPr>
          <w:color w:val="002672"/>
        </w:rPr>
        <w:t>Hungarton</w:t>
      </w:r>
    </w:p>
    <w:p w:rsidR="004F54CD" w:rsidRDefault="00F12A17">
      <w:pPr>
        <w:pStyle w:val="BodyText"/>
        <w:spacing w:line="178" w:lineRule="exact"/>
        <w:ind w:left="1307" w:right="-9"/>
      </w:pPr>
      <w:proofErr w:type="spellStart"/>
      <w:r>
        <w:rPr>
          <w:color w:val="002672"/>
        </w:rPr>
        <w:t>Millenium</w:t>
      </w:r>
      <w:proofErr w:type="spellEnd"/>
      <w:r>
        <w:rPr>
          <w:color w:val="002672"/>
        </w:rPr>
        <w:t xml:space="preserve"> Green</w:t>
      </w:r>
    </w:p>
    <w:p w:rsidR="004F54CD" w:rsidRDefault="00F12A17">
      <w:pPr>
        <w:pStyle w:val="BodyText"/>
      </w:pPr>
      <w:r>
        <w:br w:type="column"/>
      </w: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4F54CD">
      <w:pPr>
        <w:pStyle w:val="BodyText"/>
      </w:pPr>
    </w:p>
    <w:p w:rsidR="004F54CD" w:rsidRDefault="00F12A17">
      <w:pPr>
        <w:pStyle w:val="BodyText"/>
        <w:spacing w:before="118" w:line="180" w:lineRule="exact"/>
        <w:ind w:left="536" w:right="736" w:hanging="304"/>
      </w:pPr>
      <w:proofErr w:type="spellStart"/>
      <w:r>
        <w:t>Quenby</w:t>
      </w:r>
      <w:proofErr w:type="spellEnd"/>
      <w:r>
        <w:t xml:space="preserve"> Fishing Lake </w:t>
      </w:r>
      <w:proofErr w:type="spellStart"/>
      <w:r>
        <w:rPr>
          <w:color w:val="002672"/>
        </w:rPr>
        <w:t>Lake</w:t>
      </w:r>
      <w:proofErr w:type="spellEnd"/>
      <w:r>
        <w:rPr>
          <w:color w:val="002672"/>
        </w:rPr>
        <w:t xml:space="preserve"> 2 - Hungarton</w:t>
      </w:r>
    </w:p>
    <w:p w:rsidR="004F54CD" w:rsidRDefault="004F54CD">
      <w:pPr>
        <w:spacing w:line="180" w:lineRule="exact"/>
        <w:sectPr w:rsidR="004F54CD">
          <w:type w:val="continuous"/>
          <w:pgSz w:w="23810" w:h="16850" w:orient="landscape"/>
          <w:pgMar w:top="400" w:right="320" w:bottom="280" w:left="320" w:header="720" w:footer="720" w:gutter="0"/>
          <w:cols w:num="4" w:space="720" w:equalWidth="0">
            <w:col w:w="6238" w:space="4761"/>
            <w:col w:w="1557" w:space="2595"/>
            <w:col w:w="3618" w:space="1739"/>
            <w:col w:w="2662"/>
          </w:cols>
        </w:sectPr>
      </w:pPr>
    </w:p>
    <w:p w:rsidR="004F54CD" w:rsidRDefault="00F12A17">
      <w:pPr>
        <w:pStyle w:val="Heading2"/>
        <w:spacing w:before="224" w:line="403" w:lineRule="auto"/>
      </w:pPr>
      <w:r>
        <w:lastRenderedPageBreak/>
        <w:t xml:space="preserve">District </w:t>
      </w:r>
      <w:r>
        <w:rPr>
          <w:spacing w:val="-1"/>
        </w:rPr>
        <w:t>Electoral</w:t>
      </w:r>
    </w:p>
    <w:p w:rsidR="004F54CD" w:rsidRDefault="00F12A17">
      <w:pPr>
        <w:spacing w:before="10" w:line="283" w:lineRule="exact"/>
        <w:ind w:left="1184" w:right="-13"/>
        <w:rPr>
          <w:sz w:val="28"/>
        </w:rPr>
      </w:pPr>
      <w:r>
        <w:rPr>
          <w:sz w:val="28"/>
        </w:rPr>
        <w:t>Parish</w:t>
      </w:r>
    </w:p>
    <w:p w:rsidR="004F54CD" w:rsidRDefault="00F12A17">
      <w:pPr>
        <w:pStyle w:val="BodyText"/>
        <w:spacing w:before="130"/>
        <w:ind w:left="1184" w:right="-20"/>
      </w:pPr>
      <w:r>
        <w:br w:type="column"/>
      </w:r>
      <w:r>
        <w:rPr>
          <w:color w:val="002672"/>
        </w:rPr>
        <w:lastRenderedPageBreak/>
        <w:t>Natural Burial Site - Scraptoft</w:t>
      </w:r>
    </w:p>
    <w:p w:rsidR="004F54CD" w:rsidRDefault="00F12A17">
      <w:pPr>
        <w:pStyle w:val="BodyText"/>
      </w:pPr>
      <w:r>
        <w:br w:type="column"/>
      </w:r>
    </w:p>
    <w:p w:rsidR="004F54CD" w:rsidRDefault="004F54CD">
      <w:pPr>
        <w:pStyle w:val="BodyText"/>
      </w:pPr>
    </w:p>
    <w:p w:rsidR="004F54CD" w:rsidRDefault="00F12A17">
      <w:pPr>
        <w:pStyle w:val="BodyText"/>
        <w:spacing w:before="134"/>
        <w:ind w:left="1184"/>
      </w:pPr>
      <w:r>
        <w:rPr>
          <w:color w:val="002672"/>
        </w:rPr>
        <w:t>Keyham Churchyard</w:t>
      </w:r>
    </w:p>
    <w:p w:rsidR="004F54CD" w:rsidRDefault="004F54CD">
      <w:pPr>
        <w:sectPr w:rsidR="004F54CD">
          <w:type w:val="continuous"/>
          <w:pgSz w:w="23810" w:h="16850" w:orient="landscape"/>
          <w:pgMar w:top="400" w:right="320" w:bottom="280" w:left="320" w:header="720" w:footer="720" w:gutter="0"/>
          <w:cols w:num="3" w:space="720" w:equalWidth="0">
            <w:col w:w="2272" w:space="855"/>
            <w:col w:w="3256" w:space="319"/>
            <w:col w:w="16468"/>
          </w:cols>
        </w:sectPr>
      </w:pPr>
    </w:p>
    <w:p w:rsidR="004F54CD" w:rsidRDefault="00F12A17">
      <w:pPr>
        <w:pStyle w:val="BodyText"/>
        <w:spacing w:line="164" w:lineRule="exact"/>
        <w:ind w:left="6379" w:right="6700"/>
      </w:pPr>
      <w:r>
        <w:rPr>
          <w:color w:val="002672"/>
        </w:rPr>
        <w:lastRenderedPageBreak/>
        <w:t>LGS/KEY/1a,1b,1c - Snows Lane - Sunken Lane Keyham</w:t>
      </w: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pStyle w:val="BodyText"/>
        <w:spacing w:before="4"/>
        <w:rPr>
          <w:sz w:val="21"/>
        </w:rPr>
      </w:pPr>
    </w:p>
    <w:p w:rsidR="004F54CD" w:rsidRDefault="00F12A17">
      <w:pPr>
        <w:pStyle w:val="BodyText"/>
        <w:ind w:left="105" w:right="6700"/>
      </w:pPr>
      <w:r>
        <w:rPr>
          <w:color w:val="002672"/>
        </w:rPr>
        <w:t>War Field Nature Reserve - Scraptoft</w:t>
      </w:r>
    </w:p>
    <w:p w:rsidR="004F54CD" w:rsidRDefault="004F54CD">
      <w:pPr>
        <w:pStyle w:val="BodyText"/>
        <w:spacing w:before="11"/>
        <w:rPr>
          <w:sz w:val="28"/>
        </w:rPr>
      </w:pPr>
    </w:p>
    <w:p w:rsidR="004F54CD" w:rsidRDefault="00F12A17">
      <w:pPr>
        <w:pStyle w:val="BodyText"/>
        <w:spacing w:before="80" w:line="237" w:lineRule="exact"/>
        <w:ind w:right="101"/>
        <w:jc w:val="right"/>
      </w:pPr>
      <w:proofErr w:type="spellStart"/>
      <w:r>
        <w:t>Quenby</w:t>
      </w:r>
      <w:proofErr w:type="spellEnd"/>
      <w:r>
        <w:t xml:space="preserve"> Park Brook, Hungarton</w:t>
      </w:r>
      <w:proofErr w:type="spellStart"/>
      <w:r>
        <w:rPr>
          <w:position w:val="7"/>
        </w:rPr>
        <w:t>Quenby</w:t>
      </w:r>
      <w:proofErr w:type="spellEnd"/>
      <w:r>
        <w:rPr>
          <w:position w:val="7"/>
        </w:rPr>
        <w:t xml:space="preserve"> Wood</w:t>
      </w:r>
    </w:p>
    <w:p w:rsidR="004F54CD" w:rsidRDefault="00F12A17">
      <w:pPr>
        <w:pStyle w:val="BodyText"/>
        <w:tabs>
          <w:tab w:val="left" w:pos="20693"/>
        </w:tabs>
        <w:spacing w:line="132" w:lineRule="exact"/>
        <w:ind w:left="10028"/>
      </w:pPr>
      <w:r>
        <w:rPr>
          <w:position w:val="5"/>
        </w:rPr>
        <w:t>Keyham</w:t>
      </w:r>
      <w:r>
        <w:rPr>
          <w:spacing w:val="-1"/>
          <w:position w:val="5"/>
        </w:rPr>
        <w:t xml:space="preserve"> </w:t>
      </w:r>
      <w:r>
        <w:rPr>
          <w:spacing w:val="-3"/>
          <w:position w:val="5"/>
        </w:rPr>
        <w:t>Meadow,</w:t>
      </w:r>
      <w:r>
        <w:rPr>
          <w:spacing w:val="-1"/>
          <w:position w:val="5"/>
        </w:rPr>
        <w:t xml:space="preserve"> </w:t>
      </w:r>
      <w:r>
        <w:rPr>
          <w:position w:val="5"/>
        </w:rPr>
        <w:t>Keyham</w:t>
      </w:r>
      <w:r>
        <w:rPr>
          <w:position w:val="5"/>
        </w:rPr>
        <w:tab/>
      </w:r>
      <w:proofErr w:type="spellStart"/>
      <w:r>
        <w:t>Quenby</w:t>
      </w:r>
      <w:proofErr w:type="spellEnd"/>
      <w:r>
        <w:t xml:space="preserve"> Estate Woodland</w:t>
      </w:r>
      <w:r>
        <w:rPr>
          <w:spacing w:val="-17"/>
        </w:rPr>
        <w:t xml:space="preserve"> </w:t>
      </w:r>
      <w:r>
        <w:t>Strip</w:t>
      </w:r>
    </w:p>
    <w:p w:rsidR="004F54CD" w:rsidRDefault="004F54CD">
      <w:pPr>
        <w:spacing w:line="132" w:lineRule="exact"/>
        <w:sectPr w:rsidR="004F54CD">
          <w:type w:val="continuous"/>
          <w:pgSz w:w="23810" w:h="16850" w:orient="landscape"/>
          <w:pgMar w:top="400" w:right="320" w:bottom="280" w:left="320" w:header="720" w:footer="720" w:gutter="0"/>
          <w:cols w:space="720"/>
        </w:sectPr>
      </w:pPr>
    </w:p>
    <w:p w:rsidR="004F54CD" w:rsidRDefault="00F12A17">
      <w:pPr>
        <w:pStyle w:val="BodyText"/>
        <w:spacing w:line="164" w:lineRule="exact"/>
        <w:ind w:left="2437"/>
      </w:pPr>
      <w:r>
        <w:rPr>
          <w:color w:val="002672"/>
        </w:rPr>
        <w:lastRenderedPageBreak/>
        <w:t xml:space="preserve">LGS/SCRAP/4 - </w:t>
      </w:r>
      <w:proofErr w:type="spellStart"/>
      <w:r>
        <w:rPr>
          <w:color w:val="002672"/>
        </w:rPr>
        <w:t>Scratoft</w:t>
      </w:r>
      <w:proofErr w:type="spellEnd"/>
      <w:r>
        <w:rPr>
          <w:color w:val="002672"/>
        </w:rPr>
        <w:t xml:space="preserve"> Rugby Club Field</w:t>
      </w:r>
    </w:p>
    <w:p w:rsidR="004F54CD" w:rsidRDefault="00F12A17">
      <w:pPr>
        <w:pStyle w:val="BodyText"/>
        <w:spacing w:before="53"/>
        <w:ind w:left="1817" w:right="2489"/>
        <w:jc w:val="center"/>
      </w:pPr>
      <w:r>
        <w:rPr>
          <w:color w:val="002672"/>
        </w:rPr>
        <w:t>Scraptoft RUFC</w:t>
      </w:r>
    </w:p>
    <w:p w:rsidR="004F54CD" w:rsidRDefault="00F12A17">
      <w:pPr>
        <w:pStyle w:val="BodyText"/>
        <w:spacing w:before="29" w:line="271" w:lineRule="auto"/>
        <w:ind w:left="105" w:right="1281" w:firstLine="1474"/>
      </w:pPr>
      <w:r>
        <w:rPr>
          <w:color w:val="002672"/>
        </w:rPr>
        <w:t>LGS/SCRAP/2 - Scraptoft Woodland Mitchell Grove, Scraptoft</w:t>
      </w:r>
    </w:p>
    <w:p w:rsidR="004F54CD" w:rsidRDefault="004F54CD">
      <w:pPr>
        <w:pStyle w:val="BodyText"/>
        <w:spacing w:before="5"/>
        <w:rPr>
          <w:sz w:val="18"/>
        </w:rPr>
      </w:pPr>
    </w:p>
    <w:p w:rsidR="004F54CD" w:rsidRDefault="00F12A17">
      <w:pPr>
        <w:pStyle w:val="BodyText"/>
        <w:spacing w:line="384" w:lineRule="auto"/>
        <w:ind w:left="107" w:right="3749"/>
      </w:pPr>
      <w:r>
        <w:rPr>
          <w:color w:val="002672"/>
        </w:rPr>
        <w:t>Covert Lane, Scraptoft Covert Lane, Scraptoft</w:t>
      </w:r>
    </w:p>
    <w:p w:rsidR="004F54CD" w:rsidRDefault="00F12A17">
      <w:pPr>
        <w:pStyle w:val="BodyText"/>
        <w:spacing w:before="33"/>
        <w:ind w:left="105" w:right="-6"/>
      </w:pPr>
      <w:r>
        <w:br w:type="column"/>
      </w:r>
      <w:r>
        <w:rPr>
          <w:color w:val="002672"/>
        </w:rPr>
        <w:lastRenderedPageBreak/>
        <w:t>LGS/KEY/2 - Miles Piece</w:t>
      </w:r>
      <w:r>
        <w:rPr>
          <w:color w:val="002672"/>
          <w:spacing w:val="-16"/>
        </w:rPr>
        <w:t xml:space="preserve"> </w:t>
      </w:r>
      <w:r>
        <w:rPr>
          <w:color w:val="002672"/>
        </w:rPr>
        <w:t>Keyham</w:t>
      </w:r>
    </w:p>
    <w:p w:rsidR="004F54CD" w:rsidRDefault="00F12A17">
      <w:pPr>
        <w:pStyle w:val="BodyText"/>
        <w:spacing w:before="47"/>
        <w:ind w:left="105"/>
      </w:pPr>
      <w:r>
        <w:br w:type="column"/>
      </w:r>
      <w:r>
        <w:lastRenderedPageBreak/>
        <w:t>Double Meadow</w:t>
      </w:r>
    </w:p>
    <w:p w:rsidR="004F54CD" w:rsidRDefault="004F54CD">
      <w:pPr>
        <w:sectPr w:rsidR="004F54CD">
          <w:type w:val="continuous"/>
          <w:pgSz w:w="23810" w:h="16850" w:orient="landscape"/>
          <w:pgMar w:top="400" w:right="320" w:bottom="280" w:left="320" w:header="720" w:footer="720" w:gutter="0"/>
          <w:cols w:num="3" w:space="720" w:equalWidth="0">
            <w:col w:w="5477" w:space="4193"/>
            <w:col w:w="2513" w:space="7080"/>
            <w:col w:w="3907"/>
          </w:cols>
        </w:sectPr>
      </w:pPr>
    </w:p>
    <w:p w:rsidR="004F54CD" w:rsidRDefault="00F12A17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1784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64" y="302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64" y="302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64" y="3566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64" y="3566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64" y="4109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64" y="4109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64" y="4651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64" y="4651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8"/>
                        <wps:cNvSpPr>
                          <a:spLocks/>
                        </wps:cNvSpPr>
                        <wps:spPr bwMode="auto">
                          <a:xfrm>
                            <a:off x="564" y="6470"/>
                            <a:ext cx="800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800"/>
                              <a:gd name="T2" fmla="+- 0 643 564"/>
                              <a:gd name="T3" fmla="*/ T2 w 800"/>
                              <a:gd name="T4" fmla="+- 0 703 564"/>
                              <a:gd name="T5" fmla="*/ T4 w 800"/>
                              <a:gd name="T6" fmla="+- 0 744 564"/>
                              <a:gd name="T7" fmla="*/ T6 w 800"/>
                              <a:gd name="T8" fmla="+- 0 804 564"/>
                              <a:gd name="T9" fmla="*/ T8 w 800"/>
                              <a:gd name="T10" fmla="+- 0 883 564"/>
                              <a:gd name="T11" fmla="*/ T10 w 800"/>
                              <a:gd name="T12" fmla="+- 0 943 564"/>
                              <a:gd name="T13" fmla="*/ T12 w 800"/>
                              <a:gd name="T14" fmla="+- 0 982 564"/>
                              <a:gd name="T15" fmla="*/ T14 w 800"/>
                              <a:gd name="T16" fmla="+- 0 1042 564"/>
                              <a:gd name="T17" fmla="*/ T16 w 800"/>
                              <a:gd name="T18" fmla="+- 0 1123 564"/>
                              <a:gd name="T19" fmla="*/ T18 w 800"/>
                              <a:gd name="T20" fmla="+- 0 1183 564"/>
                              <a:gd name="T21" fmla="*/ T20 w 800"/>
                              <a:gd name="T22" fmla="+- 0 1222 564"/>
                              <a:gd name="T23" fmla="*/ T22 w 800"/>
                              <a:gd name="T24" fmla="+- 0 1282 564"/>
                              <a:gd name="T25" fmla="*/ T24 w 800"/>
                              <a:gd name="T26" fmla="+- 0 1363 564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18" y="0"/>
                                </a:lnTo>
                                <a:moveTo>
                                  <a:pt x="478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5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564" y="7013"/>
                            <a:ext cx="639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639"/>
                              <a:gd name="T2" fmla="+- 0 823 564"/>
                              <a:gd name="T3" fmla="*/ T2 w 639"/>
                              <a:gd name="T4" fmla="+- 0 943 564"/>
                              <a:gd name="T5" fmla="*/ T4 w 639"/>
                              <a:gd name="T6" fmla="+- 0 1202 564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6"/>
                        <wps:cNvCnPr/>
                        <wps:spPr bwMode="auto">
                          <a:xfrm>
                            <a:off x="1343" y="695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564" y="8100"/>
                            <a:ext cx="800" cy="2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800"/>
                              <a:gd name="T2" fmla="+- 0 684 564"/>
                              <a:gd name="T3" fmla="*/ T2 w 800"/>
                              <a:gd name="T4" fmla="+- 0 804 564"/>
                              <a:gd name="T5" fmla="*/ T4 w 800"/>
                              <a:gd name="T6" fmla="+- 0 924 564"/>
                              <a:gd name="T7" fmla="*/ T6 w 800"/>
                              <a:gd name="T8" fmla="+- 0 1042 564"/>
                              <a:gd name="T9" fmla="*/ T8 w 800"/>
                              <a:gd name="T10" fmla="+- 0 1162 564"/>
                              <a:gd name="T11" fmla="*/ T10 w 800"/>
                              <a:gd name="T12" fmla="+- 0 1282 564"/>
                              <a:gd name="T13" fmla="*/ T12 w 800"/>
                              <a:gd name="T14" fmla="+- 0 1363 564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78" y="0"/>
                                </a:moveTo>
                                <a:lnTo>
                                  <a:pt x="59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0.75pt;margin-top:72.7pt;width:1148.8pt;height:748.5pt;z-index:-4696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rOnCAAAA2gAAAA8AAABkcnMvZG93bnJldi54bWxEj1FrwjAUhd8H/odwBV+GJo5tjs4oRRj6&#10;omDnD7g2d21Zc1OSVOu/NwNhj4dzznc4y/VgW3EhHxrHGuYzBYK4dKbhSsPp+2v6ASJEZIOtY9Jw&#10;owDr1ehpiZlxVz7SpYiVSBAOGWqoY+wyKUNZk8Uwcx1x8n6ctxiT9JU0Hq8Jblv5otS7tNhwWqix&#10;o01N5W/RWw3PbXW0+5D3Z3Mr3g4HtcWFYq0n4yH/BBFpiP/hR3tnNLzC35V0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9azpwgAAANoAAAAPAAAAAAAAAAAAAAAAAJ8C&#10;AABkcnMvZG93bnJldi54bWxQSwUGAAAAAAQABAD3AAAAjgMAAAAA&#10;">
                  <v:imagedata r:id="rId6" o:title=""/>
                </v:shape>
                <v:rect id="Rectangle 18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pMsEA&#10;AADaAAAADwAAAGRycy9kb3ducmV2LnhtbESP3YrCMBSE7wXfIRxh7zRVVLRrFBH83atVH+Bsc7bt&#10;2pyUJKv17Y0geDnMzDfMbNGYSlzJ+dKygn4vAUGcWV1yruB8WncnIHxA1lhZJgV38rCYt1szTLW9&#10;8TddjyEXEcI+RQVFCHUqpc8KMuh7tiaO3q91BkOULpfa4S3CTSUHSTKWBkuOCwXWtCoouxz/jYKw&#10;GZajw6Herga4/9Hn8ddp+ueU+ug0y08QgZrwDr/aO61gBM8r8Qb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Z6TLBAAAA2gAAAA8AAAAAAAAAAAAAAAAAmAIAAGRycy9kb3du&#10;cmV2LnhtbFBLBQYAAAAABAAEAPUAAACGAwAAAAA=&#10;" filled="f" strokeweight=".96pt"/>
                <v:rect id="Rectangle 17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rect id="Rectangle 16" o:spid="_x0000_s1030" style="position:absolute;left:564;top:30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aHMIA&#10;AADaAAAADwAAAGRycy9kb3ducmV2LnhtbESPQWvCQBSE70L/w/IKvZlNrVaJrlKUFo+aBrw+ss8k&#10;mn0bstuY/PuuIHgcZuYbZrXpTS06al1lWcF7FIMgzq2uuFCQ/X6PFyCcR9ZYWyYFAznYrF9GK0y0&#10;vfGRutQXIkDYJaig9L5JpHR5SQZdZBvi4J1ta9AH2RZSt3gLcFPLSRx/SoMVh4USG9qWlF/TP6Mg&#10;jXfT4XT5kedd3x2G6eyjyDJW6u21/1qC8NT7Z/jR3msFc7hfC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NocwgAAANoAAAAPAAAAAAAAAAAAAAAAAJgCAABkcnMvZG93&#10;bnJldi54bWxQSwUGAAAAAAQABAD1AAAAhwMAAAAA&#10;" fillcolor="#f27f7f" stroked="f"/>
                <v:rect id="Rectangle 15" o:spid="_x0000_s1031" style="position:absolute;left:564;top:30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rxcAA&#10;AADaAAAADwAAAGRycy9kb3ducmV2LnhtbERPTYvCMBC9C/6HMII3TV1EtJoWFcXtQdhVL96GZmyL&#10;zaQ0We366zeHBY+P971KO1OLB7WusqxgMo5AEOdWV1wouJz3ozkI55E11pZJwS85SJN+b4Wxtk/+&#10;psfJFyKEsItRQel9E0vp8pIMurFtiAN3s61BH2BbSN3iM4SbWn5E0UwarDg0lNjQtqT8fvoxCo5n&#10;2t23mE3nX4vNNTvsfPZqtFLDQbdegvDU+bf43/2pFYSt4Uq4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jrxcAAAADaAAAADwAAAAAAAAAAAAAAAACYAgAAZHJzL2Rvd25y&#10;ZXYueG1sUEsFBgAAAAAEAAQA9QAAAIUDAAAAAA==&#10;" filled="f" strokecolor="#7f7f7f" strokeweight="2.04pt"/>
                <v:rect id="Rectangle 14" o:spid="_x0000_s1032" style="position:absolute;left:564;top:3566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p2MEA&#10;AADaAAAADwAAAGRycy9kb3ducmV2LnhtbESP0YrCMBRE34X9h3CFfbOpyyq2axQRRN/Udj/g0lzb&#10;YnNTmli7+/VGEHwcZuYMs1wPphE9da62rGAaxSCIC6trLhX85rvJAoTzyBoby6TgjxysVx+jJaba&#10;3vlMfeZLESDsUlRQed+mUrqiIoMusi1x8C62M+iD7EqpO7wHuGnkVxzPpcGaw0KFLW0rKq7ZzSjI&#10;zSzOb7zdTE+UZN//x0uxT3qlPsfD5geEp8G/w6/2QStI4Hkl3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adjBAAAA2gAAAA8AAAAAAAAAAAAAAAAAmAIAAGRycy9kb3du&#10;cmV2LnhtbFBLBQYAAAAABAAEAPUAAACGAwAAAAA=&#10;" fillcolor="#92b87f" stroked="f"/>
                <v:rect id="Rectangle 13" o:spid="_x0000_s1033" style="position:absolute;left:564;top:3566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iYcQA&#10;AADbAAAADwAAAGRycy9kb3ducmV2LnhtbESPQU/DMAyF70j8h8iTuLF0Q0JQlk3TJiR2pIyJo2lM&#10;Uq1xSpOt5d/jw6TdbL3n9z4vVmNo1Zn61EQ2MJsWoIjraBt2BvYfr/dPoFJGtthGJgN/lGC1vL1Z&#10;YGnjwO90rrJTEsKpRAM+567UOtWeAqZp7IhF+4l9wCxr77TtcZDw0Op5UTzqgA1Lg8eONp7qY3UK&#10;Br6r4dNXm11zcF+7bX16Du734WDM3WRcv4DKNOar+XL9ZgVf6OUXG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YmHEAAAA2wAAAA8AAAAAAAAAAAAAAAAAmAIAAGRycy9k&#10;b3ducmV2LnhtbFBLBQYAAAAABAAEAPUAAACJAwAAAAA=&#10;" filled="f" strokecolor="#7f7f7f" strokeweight="3pt"/>
                <v:rect id="Rectangle 12" o:spid="_x0000_s1034" style="position:absolute;left:564;top:410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I8sAA&#10;AADbAAAADwAAAGRycy9kb3ducmV2LnhtbERPzYrCMBC+C/sOYRa8yJrqQbQaRboouayg7gMMzdgW&#10;m0m3ibW+/UYQvM3H9zurTW9r0VHrK8cKJuMEBHHuTMWFgt/z7msOwgdkg7VjUvAgD5v1x2CFqXF3&#10;PlJ3CoWIIexTVFCG0KRS+rwki37sGuLIXVxrMUTYFtK0eI/htpbTJJlJixXHhhIbykrKr6ebVXA4&#10;J/r7MfJ/3C0OOpOZ3u9+tFLDz367BBGoD2/xy61NnD+B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HI8sAAAADbAAAADwAAAAAAAAAAAAAAAACYAgAAZHJzL2Rvd25y&#10;ZXYueG1sUEsFBgAAAAAEAAQA9QAAAIUDAAAAAA==&#10;" fillcolor="#bcf1f4" stroked="f"/>
                <v:rect id="Rectangle 11" o:spid="_x0000_s1035" style="position:absolute;left:564;top:410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V/b8A&#10;AADbAAAADwAAAGRycy9kb3ducmV2LnhtbERPS4vCMBC+C/sfwix409QeRLtGcQXZPXjxAV6HZrYp&#10;NpNuEm3990YQvM3H95zFqreNuJEPtWMFk3EGgrh0uuZKwem4Hc1AhIissXFMCu4UYLX8GCyw0K7j&#10;Pd0OsRIphEOBCkyMbSFlKA1ZDGPXEifuz3mLMUFfSe2xS+G2kXmWTaXFmlODwZY2hsrL4WoV7Hbs&#10;5/c+n9T4/d+Z437LP+dGqeFnv/4CEamPb/HL/avT/Byev6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NX9vwAAANsAAAAPAAAAAAAAAAAAAAAAAJgCAABkcnMvZG93bnJl&#10;di54bWxQSwUGAAAAAAQABAD1AAAAhAMAAAAA&#10;" filled="f" strokecolor="#6d6d6d" strokeweight=".36pt"/>
                <v:rect id="Rectangle 10" o:spid="_x0000_s1036" style="position:absolute;left:564;top:4651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hhMIA&#10;AADbAAAADwAAAGRycy9kb3ducmV2LnhtbERPS2vCQBC+F/wPywje6kYLbYmuIi2F2Fzq8zxmxySY&#10;nY27q0n/fbdQ6G0+vufMl71pxJ2cry0rmIwTEMSF1TWXCva7j8dXED4ga2wsk4Jv8rBcDB7mmGrb&#10;8Ybu21CKGMI+RQVVCG0qpS8qMujHtiWO3Nk6gyFCV0rtsIvhppHTJHmWBmuODRW29FZRcdnejIJj&#10;fvjsVoevzL3ffM5Xm6+zl5NSo2G/moEI1Id/8Z8703H+E/z+E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KGEwgAAANsAAAAPAAAAAAAAAAAAAAAAAJgCAABkcnMvZG93&#10;bnJldi54bWxQSwUGAAAAAAQABAD1AAAAhwMAAAAA&#10;" fillcolor="#ccf27f" stroked="f"/>
                <v:rect id="Rectangle 9" o:spid="_x0000_s1037" style="position:absolute;left:564;top:4651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oA8IA&#10;AADbAAAADwAAAGRycy9kb3ducmV2LnhtbERPTWvCQBC9C/0PyxR6002l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agDwgAAANsAAAAPAAAAAAAAAAAAAAAAAJgCAABkcnMvZG93&#10;bnJldi54bWxQSwUGAAAAAAQABAD1AAAAhwMAAAAA&#10;" filled="f" strokecolor="#b7b7b7" strokeweight="2.04pt"/>
                <v:shape id="AutoShape 8" o:spid="_x0000_s1038" style="position:absolute;left:564;top:647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0B8IA&#10;AADbAAAADwAAAGRycy9kb3ducmV2LnhtbERPTWvCQBC9F/wPywi91Y0Nlh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QHwgAAANsAAAAPAAAAAAAAAAAAAAAAAJgCAABkcnMvZG93&#10;bnJldi54bWxQSwUGAAAAAAQABAD1AAAAhwMAAAAA&#10;" path="m,l79,t60,l180,t60,l319,t60,l418,t60,l559,t60,l658,t60,l799,e" filled="f" strokecolor="#e50000" strokeweight="1.44pt">
                  <v:path arrowok="t" o:connecttype="custom" o:connectlocs="0,0;79,0;139,0;180,0;240,0;319,0;379,0;418,0;478,0;559,0;619,0;658,0;718,0;799,0" o:connectangles="0,0,0,0,0,0,0,0,0,0,0,0,0,0"/>
                </v:shape>
                <v:shape id="AutoShape 7" o:spid="_x0000_s1039" style="position:absolute;left:564;top:701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9d8AA&#10;AADbAAAADwAAAGRycy9kb3ducmV2LnhtbERPS4vCMBC+C/sfwix403QXVrQay7qu6EnwcfE2NGNb&#10;20xKE23990YQvM3H95xZ0plK3KhxhWUFX8MIBHFqdcGZguNhNRiDcB5ZY2WZFNzJQTL/6M0w1rbl&#10;Hd32PhMhhF2MCnLv61hKl+Zk0A1tTRy4s20M+gCbTOoG2xBuKvkdRSNpsODQkGNNfzml5f5qFEy2&#10;C5PtpKGfRbG8nLDl6L9cK9X/7H6nIDx1/i1+uTc6zB/B85dw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t9d8AAAADbAAAADwAAAAAAAAAAAAAAAACYAgAAZHJzL2Rvd25y&#10;ZXYueG1sUEsFBgAAAAAEAAQA9QAAAIUDAAAAAA==&#10;" path="m,l259,m379,l638,e" filled="f" strokecolor="#e50000" strokeweight="6pt">
                  <v:path arrowok="t" o:connecttype="custom" o:connectlocs="0,0;259,0;379,0;638,0" o:connectangles="0,0,0,0"/>
                </v:shape>
                <v:line id="Line 6" o:spid="_x0000_s1040" style="position:absolute;visibility:visible;mso-wrap-style:square" from="1343,6953" to="1343,7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ief8IAAADbAAAADwAAAGRycy9kb3ducmV2LnhtbERPTWvCQBC9F/wPywje6sYebIiuIgah&#10;QqE0tXgddsckmJ0N2U1M/n23UOhtHu9ztvvRNmKgzteOFayWCQhi7UzNpYLL1+k5BeEDssHGMSmY&#10;yMN+N3vaYmbcgz9pKEIpYgj7DBVUIbSZlF5XZNEvXUscuZvrLIYIu1KaDh8x3DbyJUnW0mLNsaHC&#10;lo4V6XvRWwW3q1/nvfuePs6XpsjL4f2gdarUYj4eNiACjeFf/Od+M3H+K/z+Eg+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ief8IAAADbAAAADwAAAAAAAAAAAAAA&#10;AAChAgAAZHJzL2Rvd25yZXYueG1sUEsFBgAAAAAEAAQA+QAAAJADAAAAAA==&#10;" strokecolor="#e50000" strokeweight="2.04pt"/>
                <v:shape id="AutoShape 5" o:spid="_x0000_s1041" style="position:absolute;left:564;top:8100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6bcUA&#10;AADbAAAADwAAAGRycy9kb3ducmV2LnhtbESPT0sDQQzF70K/wxDBi9hZSxHZdlqkUCx4kNY/ZW9h&#10;J+4s7mSWnbRdv705CN4S3st7vyzXY+zMmYbcJnZwPy3AENfJt9w4eH/b3j2CyYLssUtMDn4ow3o1&#10;uVpi6dOF93Q+SGM0hHOJDoJIX1qb60AR8zT1xKp9pSGi6Do01g940fDY2VlRPNiILWtDwJ42gerv&#10;wyk6qD631f5Ir2H8eLmtnkXm/Q7nzt1cj08LMEKj/Jv/rnde8RVWf9EB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XptxQAAANsAAAAPAAAAAAAAAAAAAAAAAJgCAABkcnMv&#10;ZG93bnJldi54bWxQSwUGAAAAAAQABAD1AAAAigMAAAAA&#10;" path="m,l120,m240,l360,m478,l598,m718,r81,e" filled="f" strokecolor="#a900e5" strokeweight="2.04pt">
                  <v:path arrowok="t" o:connecttype="custom" o:connectlocs="0,0;120,0;240,0;360,0;478,0;598,0;718,0;799,0" o:connectangles="0,0,0,0,0,0,0,0"/>
                </v:shape>
                <w10:wrap anchorx="page" anchory="page"/>
              </v:group>
            </w:pict>
          </mc:Fallback>
        </mc:AlternateContent>
      </w:r>
    </w:p>
    <w:p w:rsidR="004F54CD" w:rsidRDefault="004F54CD">
      <w:pPr>
        <w:pStyle w:val="BodyText"/>
        <w:spacing w:before="1"/>
        <w:rPr>
          <w:sz w:val="26"/>
        </w:rPr>
      </w:pPr>
    </w:p>
    <w:p w:rsidR="004F54CD" w:rsidRDefault="00F12A17">
      <w:pPr>
        <w:pStyle w:val="BodyText"/>
        <w:spacing w:before="81"/>
        <w:ind w:left="5309" w:right="6700"/>
      </w:pPr>
      <w:r>
        <w:t>Pond at Four Acres, Scraptoft</w:t>
      </w:r>
    </w:p>
    <w:p w:rsidR="004F54CD" w:rsidRDefault="004F54CD">
      <w:pPr>
        <w:pStyle w:val="BodyText"/>
        <w:spacing w:before="9"/>
        <w:rPr>
          <w:sz w:val="13"/>
        </w:rPr>
      </w:pPr>
    </w:p>
    <w:p w:rsidR="004F54CD" w:rsidRDefault="00F12A17">
      <w:pPr>
        <w:pStyle w:val="BodyText"/>
        <w:ind w:left="5695" w:right="6700"/>
      </w:pPr>
      <w:r>
        <w:t>Four Acres, Scraptoft</w:t>
      </w: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pStyle w:val="BodyText"/>
        <w:spacing w:before="2"/>
        <w:rPr>
          <w:sz w:val="21"/>
        </w:rPr>
      </w:pPr>
    </w:p>
    <w:p w:rsidR="004F54CD" w:rsidRDefault="00F12A17">
      <w:pPr>
        <w:pStyle w:val="BodyText"/>
        <w:spacing w:before="81"/>
        <w:ind w:left="104" w:right="6700"/>
      </w:pPr>
      <w:r>
        <w:rPr>
          <w:color w:val="002672"/>
        </w:rPr>
        <w:t xml:space="preserve">Pulford Drive, </w:t>
      </w:r>
      <w:proofErr w:type="spellStart"/>
      <w:r>
        <w:rPr>
          <w:color w:val="002672"/>
        </w:rPr>
        <w:t>Scaptoft</w:t>
      </w:r>
      <w:proofErr w:type="spellEnd"/>
    </w:p>
    <w:p w:rsidR="004F54CD" w:rsidRDefault="00F12A17">
      <w:pPr>
        <w:pStyle w:val="BodyText"/>
        <w:spacing w:before="41"/>
        <w:ind w:left="104" w:right="6700"/>
      </w:pPr>
      <w:proofErr w:type="spellStart"/>
      <w:r>
        <w:rPr>
          <w:color w:val="002672"/>
        </w:rPr>
        <w:t>Fernvale</w:t>
      </w:r>
      <w:proofErr w:type="spellEnd"/>
      <w:r>
        <w:rPr>
          <w:color w:val="002672"/>
        </w:rPr>
        <w:t xml:space="preserve"> School - Thurnby and Bushby</w:t>
      </w:r>
    </w:p>
    <w:p w:rsidR="004F54CD" w:rsidRDefault="004F54CD">
      <w:pPr>
        <w:pStyle w:val="BodyText"/>
        <w:spacing w:before="2"/>
        <w:rPr>
          <w:sz w:val="24"/>
        </w:rPr>
      </w:pPr>
    </w:p>
    <w:p w:rsidR="004F54CD" w:rsidRDefault="00F12A17">
      <w:pPr>
        <w:pStyle w:val="BodyText"/>
        <w:spacing w:before="80"/>
        <w:ind w:left="108" w:right="6700"/>
      </w:pPr>
      <w:r>
        <w:rPr>
          <w:color w:val="002672"/>
        </w:rPr>
        <w:t>Somerby Road Open Space - Thurnby and Bushby</w:t>
      </w:r>
    </w:p>
    <w:p w:rsidR="004F54CD" w:rsidRDefault="004F54CD">
      <w:pPr>
        <w:pStyle w:val="BodyText"/>
        <w:rPr>
          <w:sz w:val="20"/>
        </w:rPr>
      </w:pPr>
    </w:p>
    <w:p w:rsidR="004F54CD" w:rsidRDefault="004F54CD">
      <w:pPr>
        <w:pStyle w:val="BodyText"/>
        <w:spacing w:before="7"/>
        <w:rPr>
          <w:sz w:val="19"/>
        </w:rPr>
      </w:pPr>
    </w:p>
    <w:p w:rsidR="004F54CD" w:rsidRDefault="00F12A17">
      <w:pPr>
        <w:pStyle w:val="BodyText"/>
        <w:spacing w:before="80" w:line="182" w:lineRule="exact"/>
        <w:ind w:left="206" w:right="6700"/>
      </w:pPr>
      <w:r>
        <w:rPr>
          <w:color w:val="002672"/>
        </w:rPr>
        <w:t xml:space="preserve">LGS/THUR/8 - </w:t>
      </w:r>
      <w:proofErr w:type="spellStart"/>
      <w:r>
        <w:rPr>
          <w:color w:val="002672"/>
        </w:rPr>
        <w:t>Dismtantled</w:t>
      </w:r>
      <w:proofErr w:type="spellEnd"/>
      <w:r>
        <w:rPr>
          <w:color w:val="002672"/>
        </w:rPr>
        <w:t xml:space="preserve"> Railway Line Thurnby</w:t>
      </w:r>
    </w:p>
    <w:p w:rsidR="004F54CD" w:rsidRDefault="00F12A17">
      <w:pPr>
        <w:pStyle w:val="BodyText"/>
        <w:spacing w:line="182" w:lineRule="exact"/>
        <w:ind w:left="1314" w:right="670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760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65405</wp:posOffset>
                </wp:positionV>
                <wp:extent cx="6360160" cy="300355"/>
                <wp:effectExtent l="0" t="0" r="317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54CD" w:rsidRDefault="00F12A17">
                            <w:pPr>
                              <w:pStyle w:val="BodyText"/>
                              <w:spacing w:before="63"/>
                              <w:ind w:left="1071"/>
                            </w:pPr>
                            <w:r>
                              <w:rPr>
                                <w:color w:val="002672"/>
                              </w:rPr>
                              <w:t>Wadkins Badger Area, Thurnby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.7pt;margin-top:5.15pt;width:500.8pt;height:23.65pt;z-index:-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J6rAIAAKkFAAAOAAAAZHJzL2Uyb0RvYy54bWysVG1vmzAQ/j5p/8Hyd4ohhAZ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" filled="f" stroked="f">
                <v:textbox inset="0,0,0,0">
                  <w:txbxContent>
                    <w:p w:rsidR="004F54CD" w:rsidRDefault="00F12A17">
                      <w:pPr>
                        <w:pStyle w:val="BodyText"/>
                        <w:spacing w:before="63"/>
                        <w:ind w:left="1071"/>
                      </w:pPr>
                      <w:r>
                        <w:rPr>
                          <w:color w:val="002672"/>
                        </w:rPr>
                        <w:t>Wadkins Badger Area, Thurnby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808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65405</wp:posOffset>
                </wp:positionV>
                <wp:extent cx="6360160" cy="300355"/>
                <wp:effectExtent l="8890" t="8255" r="1270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54CD" w:rsidRDefault="00F12A17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.7pt;margin-top:5.15pt;width:500.8pt;height:23.65pt;z-index:-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" filled="f" strokeweight=".36pt">
                <v:textbox inset="0,0,0,0">
                  <w:txbxContent>
                    <w:p w:rsidR="004F54CD" w:rsidRDefault="00F12A17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672"/>
        </w:rPr>
        <w:t>LGS/THUR/8 - Dismantled Railway line - unsuitable area for LGS</w:t>
      </w:r>
    </w:p>
    <w:sectPr w:rsidR="004F54CD">
      <w:type w:val="continuous"/>
      <w:pgSz w:w="23810" w:h="16850" w:orient="landscape"/>
      <w:pgMar w:top="400" w:right="3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CD"/>
    <w:rsid w:val="004F54CD"/>
    <w:rsid w:val="00F1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43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184" w:right="-1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43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184" w:right="-1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A43C60DB</Template>
  <TotalTime>0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2016-05-05T09:56:00Z</dcterms:created>
  <dcterms:modified xsi:type="dcterms:W3CDTF">2016-05-05T09:57:00Z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2016-04-18T00:00:00Z</vt:filetime>
  </property>
</Properties>
</file>