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A1C" w:rsidRDefault="00BF72A8">
      <w:pPr>
        <w:pStyle w:val="Heading1"/>
        <w:spacing w:line="244" w:lineRule="auto"/>
        <w:ind w:left="6323" w:right="6397"/>
      </w:pPr>
      <w:bookmarkStart w:id="0" w:name="_GoBack"/>
      <w:bookmarkEnd w:id="0"/>
      <w:r>
        <w:t xml:space="preserve">Lutterworth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rPr>
          <w:b/>
          <w:sz w:val="20"/>
        </w:rPr>
      </w:pPr>
    </w:p>
    <w:p w:rsidR="00EE3A1C" w:rsidRDefault="00EE3A1C">
      <w:pPr>
        <w:pStyle w:val="BodyText"/>
        <w:spacing w:before="8"/>
        <w:rPr>
          <w:b/>
          <w:sz w:val="15"/>
        </w:rPr>
      </w:pPr>
    </w:p>
    <w:p w:rsidR="00EE3A1C" w:rsidRDefault="00BF72A8">
      <w:pPr>
        <w:spacing w:before="80"/>
        <w:ind w:right="1002"/>
        <w:jc w:val="right"/>
        <w:rPr>
          <w:sz w:val="16"/>
        </w:rPr>
      </w:pPr>
      <w:r>
        <w:rPr>
          <w:color w:val="002672"/>
          <w:sz w:val="16"/>
        </w:rPr>
        <w:t>Lutterworth Golf Course</w:t>
      </w: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EE3A1C">
      <w:pPr>
        <w:pStyle w:val="BodyText"/>
        <w:spacing w:before="7"/>
        <w:rPr>
          <w:sz w:val="23"/>
        </w:rPr>
      </w:pPr>
    </w:p>
    <w:p w:rsidR="00EE3A1C" w:rsidRDefault="00BF72A8">
      <w:pPr>
        <w:spacing w:before="49"/>
        <w:ind w:right="5125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EE3A1C" w:rsidRDefault="00EE3A1C">
      <w:pPr>
        <w:pStyle w:val="BodyText"/>
        <w:spacing w:before="9"/>
        <w:rPr>
          <w:b/>
          <w:sz w:val="17"/>
        </w:rPr>
      </w:pPr>
    </w:p>
    <w:p w:rsidR="00EE3A1C" w:rsidRDefault="00BF72A8">
      <w:pPr>
        <w:pStyle w:val="BodyText"/>
        <w:spacing w:before="66" w:line="405" w:lineRule="auto"/>
        <w:ind w:left="16999" w:right="688"/>
      </w:pPr>
      <w:r>
        <w:t>Not recommended for LGS Designation Recommended for LGS designation Wildlife Sites</w:t>
      </w:r>
    </w:p>
    <w:p w:rsidR="00EE3A1C" w:rsidRDefault="00BF72A8">
      <w:pPr>
        <w:pStyle w:val="BodyText"/>
        <w:spacing w:before="4"/>
        <w:ind w:right="547"/>
        <w:jc w:val="right"/>
      </w:pPr>
      <w:r>
        <w:t>Open Space, Sport and Recreation Sites</w:t>
      </w:r>
    </w:p>
    <w:p w:rsidR="00EE3A1C" w:rsidRDefault="00BF72A8">
      <w:pPr>
        <w:pStyle w:val="Heading1"/>
        <w:spacing w:before="176"/>
        <w:ind w:firstLine="0"/>
        <w:jc w:val="right"/>
      </w:pPr>
      <w:r>
        <w:t>OS MM Boundary</w:t>
      </w:r>
    </w:p>
    <w:p w:rsidR="00EE3A1C" w:rsidRDefault="00BF72A8">
      <w:pPr>
        <w:spacing w:before="133"/>
        <w:ind w:right="4639"/>
        <w:jc w:val="right"/>
        <w:rPr>
          <w:b/>
          <w:sz w:val="34"/>
        </w:rPr>
      </w:pPr>
      <w:r>
        <w:rPr>
          <w:b/>
          <w:sz w:val="34"/>
        </w:rPr>
        <w:t>DESCTERM</w:t>
      </w:r>
    </w:p>
    <w:p w:rsidR="00EE3A1C" w:rsidRDefault="00BF72A8">
      <w:pPr>
        <w:spacing w:before="170"/>
        <w:ind w:right="4716"/>
        <w:jc w:val="right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EE3A1C" w:rsidRDefault="00EE3A1C">
      <w:pPr>
        <w:pStyle w:val="BodyText"/>
        <w:spacing w:before="10"/>
        <w:rPr>
          <w:sz w:val="13"/>
        </w:rPr>
      </w:pPr>
    </w:p>
    <w:p w:rsidR="00EE3A1C" w:rsidRDefault="00EE3A1C">
      <w:pPr>
        <w:rPr>
          <w:sz w:val="13"/>
        </w:rPr>
        <w:sectPr w:rsidR="00EE3A1C">
          <w:type w:val="continuous"/>
          <w:pgSz w:w="23810" w:h="16850" w:orient="landscape"/>
          <w:pgMar w:top="400" w:right="320" w:bottom="0" w:left="880" w:header="720" w:footer="720" w:gutter="0"/>
          <w:cols w:space="720"/>
        </w:sectPr>
      </w:pPr>
    </w:p>
    <w:p w:rsidR="00EE3A1C" w:rsidRDefault="00BF72A8">
      <w:pPr>
        <w:pStyle w:val="BodyText"/>
        <w:rPr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937" y="1104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937" y="1104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37" y="1158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937" y="1158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937" y="1213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937" y="1213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937" y="1267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937" y="1267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6937" y="14496"/>
                            <a:ext cx="800" cy="2"/>
                          </a:xfrm>
                          <a:custGeom>
                            <a:avLst/>
                            <a:gdLst>
                              <a:gd name="T0" fmla="+- 0 16937 16937"/>
                              <a:gd name="T1" fmla="*/ T0 w 800"/>
                              <a:gd name="T2" fmla="+- 0 17016 16937"/>
                              <a:gd name="T3" fmla="*/ T2 w 800"/>
                              <a:gd name="T4" fmla="+- 0 17076 16937"/>
                              <a:gd name="T5" fmla="*/ T4 w 800"/>
                              <a:gd name="T6" fmla="+- 0 17117 16937"/>
                              <a:gd name="T7" fmla="*/ T6 w 800"/>
                              <a:gd name="T8" fmla="+- 0 17177 16937"/>
                              <a:gd name="T9" fmla="*/ T8 w 800"/>
                              <a:gd name="T10" fmla="+- 0 17256 16937"/>
                              <a:gd name="T11" fmla="*/ T10 w 800"/>
                              <a:gd name="T12" fmla="+- 0 17316 16937"/>
                              <a:gd name="T13" fmla="*/ T12 w 800"/>
                              <a:gd name="T14" fmla="+- 0 17357 16937"/>
                              <a:gd name="T15" fmla="*/ T14 w 800"/>
                              <a:gd name="T16" fmla="+- 0 17417 16937"/>
                              <a:gd name="T17" fmla="*/ T16 w 800"/>
                              <a:gd name="T18" fmla="+- 0 17496 16937"/>
                              <a:gd name="T19" fmla="*/ T18 w 800"/>
                              <a:gd name="T20" fmla="+- 0 17556 16937"/>
                              <a:gd name="T21" fmla="*/ T20 w 800"/>
                              <a:gd name="T22" fmla="+- 0 17597 16937"/>
                              <a:gd name="T23" fmla="*/ T22 w 800"/>
                              <a:gd name="T24" fmla="+- 0 17657 16937"/>
                              <a:gd name="T25" fmla="*/ T24 w 800"/>
                              <a:gd name="T26" fmla="+- 0 17736 1693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6937" y="15038"/>
                            <a:ext cx="641" cy="2"/>
                          </a:xfrm>
                          <a:custGeom>
                            <a:avLst/>
                            <a:gdLst>
                              <a:gd name="T0" fmla="+- 0 16937 16937"/>
                              <a:gd name="T1" fmla="*/ T0 w 641"/>
                              <a:gd name="T2" fmla="+- 0 17196 16937"/>
                              <a:gd name="T3" fmla="*/ T2 w 641"/>
                              <a:gd name="T4" fmla="+- 0 17316 16937"/>
                              <a:gd name="T5" fmla="*/ T4 w 641"/>
                              <a:gd name="T6" fmla="+- 0 17578 16937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7717" y="1497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6937" y="16125"/>
                            <a:ext cx="800" cy="2"/>
                          </a:xfrm>
                          <a:custGeom>
                            <a:avLst/>
                            <a:gdLst>
                              <a:gd name="T0" fmla="+- 0 16937 16937"/>
                              <a:gd name="T1" fmla="*/ T0 w 800"/>
                              <a:gd name="T2" fmla="+- 0 17057 16937"/>
                              <a:gd name="T3" fmla="*/ T2 w 800"/>
                              <a:gd name="T4" fmla="+- 0 17177 16937"/>
                              <a:gd name="T5" fmla="*/ T4 w 800"/>
                              <a:gd name="T6" fmla="+- 0 17297 16937"/>
                              <a:gd name="T7" fmla="*/ T6 w 800"/>
                              <a:gd name="T8" fmla="+- 0 17417 16937"/>
                              <a:gd name="T9" fmla="*/ T8 w 800"/>
                              <a:gd name="T10" fmla="+- 0 17537 16937"/>
                              <a:gd name="T11" fmla="*/ T10 w 800"/>
                              <a:gd name="T12" fmla="+- 0 17657 16937"/>
                              <a:gd name="T13" fmla="*/ T12 w 800"/>
                              <a:gd name="T14" fmla="+- 0 17736 1693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8b29AAAA2gAAAA8AAABkcnMvZG93bnJldi54bWxET02rwjAQvAv+h7DCu9lUDyLVKCoIHt7l&#10;1YLXpVnbYrMpzar1378IgsxpmC9mvR1cqx7Uh8azgVmSgiIuvW24MlCcj9MlqCDIFlvPZOBFAbab&#10;8WiNmfVP/qNHLpWKJRwyNFCLdJnWoazJYUh8Rxy1q+8dSqR9pW2Pz1juWj1P04V22HBcqLGjQ03l&#10;Lb87A4vi0pTpqZX9USL21xCK/NeYn8mwW4ESGuRr/qRP1sAc3lfiDdCb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wbxvb0AAADaAAAADwAAAAAAAAAAAAAAAACfAgAAZHJz&#10;L2Rvd25yZXYueG1sUEsFBgAAAAAEAAQA9wAAAIk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6937;top:1104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6937;top:1104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6937;top:1158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6937;top:1158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6937;top:1213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6937;top:1213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6937;top:1267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6937;top:1267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6937;top:1449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6937;top:15038;width:641;height:2;visibility:visible;mso-wrap-style:square;v-text-anchor:top" coordsize="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NucMA&#10;AADbAAAADwAAAGRycy9kb3ducmV2LnhtbERPTWvCQBC9C/0PyxS86caiVtKsIoGiB6GY9tLbkJ0m&#10;IdnZJLuNMb++Wyj0No/3OclhNI0YqHeVZQWrZQSCOLe64kLBx/vrYgfCeWSNjWVScCcHh/3DLMFY&#10;2xtfach8IUIIuxgVlN63sZQuL8mgW9qWOHBftjfoA+wLqXu8hXDTyKco2kqDFYeGEltKS8rr7Nso&#10;OE3Hbr2jt2ebd+l0uayitP2slZo/jscXEJ5G/y/+c591mL+B31/C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XNucMAAADbAAAADwAAAAAAAAAAAAAAAACYAgAAZHJzL2Rv&#10;d25yZXYueG1sUEsFBgAAAAAEAAQA9QAAAIgDAAAAAA==&#10;" path="m,l259,m379,l641,e" filled="f" strokecolor="#e50000" strokeweight="6pt">
                  <v:path arrowok="t" o:connecttype="custom" o:connectlocs="0,0;259,0;379,0;641,0" o:connectangles="0,0,0,0"/>
                </v:shape>
                <v:line id="Line 4" o:spid="_x0000_s1041" style="position:absolute;visibility:visible;mso-wrap-style:square" from="17717,14978" to="17717,15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fifb4AAADbAAAADwAAAGRycy9kb3ducmV2LnhtbERPS4vCMBC+C/6HMMLebLq7oNI1irgI&#10;gidfeB2a2bZsM4lJ1PrvjSB4m4/vOdN5Z1pxJR8aywo+sxwEcWl1w5WCw341nIAIEVlja5kU3CnA&#10;fNbvTbHQ9sZbuu5iJVIIhwIV1DG6QspQ1mQwZNYRJ+7PeoMxQV9J7fGWwk0rv/J8JA02nBpqdLSs&#10;qfzfXYwC7PyZHeHi9/tYrSYnNz7F8Uapj0G3+AERqYtv8cu91mn+CJ6/pAPk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x+J9vgAAANsAAAAPAAAAAAAAAAAAAAAAAKEC&#10;AABkcnMvZG93bnJldi54bWxQSwUGAAAAAAQABAD5AAAAjAMAAAAA&#10;" strokecolor="#e50000" strokeweight="1.92pt"/>
                <v:shape id="AutoShape 3" o:spid="_x0000_s1042" style="position:absolute;left:16937;top:1612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EE3A1C" w:rsidRDefault="00EE3A1C">
      <w:pPr>
        <w:pStyle w:val="BodyText"/>
        <w:rPr>
          <w:sz w:val="24"/>
        </w:rPr>
      </w:pPr>
    </w:p>
    <w:p w:rsidR="00EE3A1C" w:rsidRDefault="00EE3A1C">
      <w:pPr>
        <w:pStyle w:val="BodyText"/>
        <w:rPr>
          <w:sz w:val="24"/>
        </w:rPr>
      </w:pPr>
    </w:p>
    <w:p w:rsidR="00EE3A1C" w:rsidRDefault="00EE3A1C">
      <w:pPr>
        <w:pStyle w:val="BodyText"/>
        <w:rPr>
          <w:sz w:val="24"/>
        </w:rPr>
      </w:pPr>
    </w:p>
    <w:p w:rsidR="00EE3A1C" w:rsidRDefault="00EE3A1C">
      <w:pPr>
        <w:pStyle w:val="BodyText"/>
        <w:rPr>
          <w:sz w:val="24"/>
        </w:rPr>
      </w:pPr>
    </w:p>
    <w:p w:rsidR="00EE3A1C" w:rsidRDefault="00EE3A1C">
      <w:pPr>
        <w:pStyle w:val="BodyText"/>
        <w:rPr>
          <w:sz w:val="20"/>
        </w:rPr>
      </w:pPr>
    </w:p>
    <w:p w:rsidR="00EE3A1C" w:rsidRDefault="00BF72A8">
      <w:pPr>
        <w:ind w:left="100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 w:rsidR="00EE3A1C" w:rsidRDefault="00BF72A8">
      <w:pPr>
        <w:pStyle w:val="BodyText"/>
        <w:spacing w:before="65" w:line="405" w:lineRule="auto"/>
        <w:ind w:left="100" w:right="-13"/>
      </w:pPr>
      <w:r>
        <w:br w:type="column"/>
      </w:r>
      <w:r>
        <w:lastRenderedPageBreak/>
        <w:t xml:space="preserve">District </w:t>
      </w:r>
      <w:r>
        <w:rPr>
          <w:spacing w:val="-1"/>
        </w:rPr>
        <w:t xml:space="preserve">Electoral </w:t>
      </w:r>
      <w:r>
        <w:t>Parish</w:t>
      </w:r>
    </w:p>
    <w:p w:rsidR="00EE3A1C" w:rsidRDefault="00BF72A8">
      <w:pPr>
        <w:pStyle w:val="BodyText"/>
        <w:spacing w:before="11"/>
        <w:rPr>
          <w:sz w:val="14"/>
        </w:rPr>
      </w:pPr>
      <w:r>
        <w:br w:type="column"/>
      </w:r>
    </w:p>
    <w:p w:rsidR="00EE3A1C" w:rsidRDefault="00BF72A8">
      <w:pPr>
        <w:spacing w:line="321" w:lineRule="auto"/>
        <w:ind w:left="1027" w:right="86" w:firstLine="858"/>
        <w:rPr>
          <w:sz w:val="16"/>
        </w:rPr>
      </w:pPr>
      <w:r>
        <w:rPr>
          <w:color w:val="002672"/>
          <w:sz w:val="16"/>
        </w:rPr>
        <w:t>Churchyard - Cotesbach LGS/COT/1 - Area next to Elmdene</w:t>
      </w:r>
    </w:p>
    <w:p w:rsidR="00EE3A1C" w:rsidRDefault="00EE3A1C">
      <w:pPr>
        <w:pStyle w:val="BodyText"/>
        <w:rPr>
          <w:sz w:val="16"/>
        </w:rPr>
      </w:pPr>
    </w:p>
    <w:p w:rsidR="00EE3A1C" w:rsidRDefault="00EE3A1C">
      <w:pPr>
        <w:pStyle w:val="BodyText"/>
        <w:rPr>
          <w:sz w:val="16"/>
        </w:rPr>
      </w:pPr>
    </w:p>
    <w:p w:rsidR="00EE3A1C" w:rsidRDefault="00EE3A1C">
      <w:pPr>
        <w:pStyle w:val="BodyText"/>
        <w:spacing w:before="10"/>
        <w:rPr>
          <w:sz w:val="12"/>
        </w:rPr>
      </w:pPr>
    </w:p>
    <w:p w:rsidR="00EE3A1C" w:rsidRDefault="00BF72A8">
      <w:pPr>
        <w:ind w:left="100" w:right="86"/>
        <w:rPr>
          <w:sz w:val="16"/>
        </w:rPr>
      </w:pPr>
      <w:r>
        <w:rPr>
          <w:color w:val="002672"/>
          <w:sz w:val="16"/>
        </w:rPr>
        <w:t>Village Hall - Cotesbach</w:t>
      </w:r>
    </w:p>
    <w:sectPr w:rsidR="00EE3A1C">
      <w:type w:val="continuous"/>
      <w:pgSz w:w="23810" w:h="16850" w:orient="landscape"/>
      <w:pgMar w:top="400" w:right="320" w:bottom="0" w:left="880" w:header="720" w:footer="720" w:gutter="0"/>
      <w:cols w:num="3" w:space="720" w:equalWidth="0">
        <w:col w:w="9915" w:space="6985"/>
        <w:col w:w="1188" w:space="796"/>
        <w:col w:w="37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A1C"/>
    <w:rsid w:val="00BF72A8"/>
    <w:rsid w:val="00E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3465" w:hanging="144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right="3465" w:hanging="144"/>
      <w:outlineLvl w:val="0"/>
    </w:pPr>
    <w:rPr>
      <w:b/>
      <w:bCs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52B78640</Template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2016-05-05T13:38:00Z</dcterms:created>
  <dcterms:modified xsi:type="dcterms:W3CDTF">2016-05-05T13:42:00Z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2016-04-21T00:00:00Z</vt:filetime>
  </property>
</Properties>
</file>