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0DD" w:rsidRDefault="00F813F0">
      <w:pPr>
        <w:pStyle w:val="Heading1"/>
        <w:spacing w:line="244" w:lineRule="auto"/>
        <w:ind w:left="6323"/>
      </w:pPr>
      <w:bookmarkStart w:id="0" w:name="_GoBack"/>
      <w:bookmarkEnd w:id="0"/>
      <w:r>
        <w:t xml:space="preserve">Market Harborough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ED20DD" w:rsidRDefault="00F813F0">
      <w:pPr>
        <w:rPr>
          <w:b/>
          <w:sz w:val="40"/>
        </w:rPr>
      </w:pPr>
      <w:r>
        <w:br w:type="column"/>
      </w:r>
    </w:p>
    <w:p w:rsidR="00ED20DD" w:rsidRDefault="00ED20DD">
      <w:pPr>
        <w:spacing w:before="6"/>
        <w:rPr>
          <w:b/>
          <w:sz w:val="58"/>
        </w:rPr>
      </w:pPr>
    </w:p>
    <w:p w:rsidR="00ED20DD" w:rsidRDefault="00F813F0">
      <w:pPr>
        <w:spacing w:before="1"/>
        <w:ind w:left="93"/>
        <w:rPr>
          <w:b/>
          <w:sz w:val="40"/>
        </w:rPr>
      </w:pPr>
      <w:r>
        <w:rPr>
          <w:b/>
          <w:sz w:val="40"/>
        </w:rPr>
        <w:t>Legend</w:t>
      </w:r>
    </w:p>
    <w:p w:rsidR="00ED20DD" w:rsidRDefault="00ED20DD">
      <w:pPr>
        <w:rPr>
          <w:sz w:val="40"/>
        </w:rPr>
        <w:sectPr w:rsidR="00ED20DD">
          <w:type w:val="continuous"/>
          <w:pgSz w:w="23810" w:h="16850" w:orient="landscape"/>
          <w:pgMar w:top="400" w:right="400" w:bottom="0" w:left="880" w:header="720" w:footer="720" w:gutter="0"/>
          <w:cols w:num="2" w:space="720" w:equalWidth="0">
            <w:col w:w="16283" w:space="40"/>
            <w:col w:w="6207"/>
          </w:cols>
        </w:sectPr>
      </w:pPr>
    </w:p>
    <w:p w:rsidR="00ED20DD" w:rsidRDefault="00F813F0">
      <w:pPr>
        <w:spacing w:before="9"/>
        <w:rPr>
          <w:b/>
          <w:sz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97" y="222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97" y="222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97" y="277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297" y="277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297" y="331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97" y="331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297" y="567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376 17297"/>
                              <a:gd name="T3" fmla="*/ T2 w 800"/>
                              <a:gd name="T4" fmla="+- 0 17436 17297"/>
                              <a:gd name="T5" fmla="*/ T4 w 800"/>
                              <a:gd name="T6" fmla="+- 0 17477 17297"/>
                              <a:gd name="T7" fmla="*/ T6 w 800"/>
                              <a:gd name="T8" fmla="+- 0 17537 17297"/>
                              <a:gd name="T9" fmla="*/ T8 w 800"/>
                              <a:gd name="T10" fmla="+- 0 17616 17297"/>
                              <a:gd name="T11" fmla="*/ T10 w 800"/>
                              <a:gd name="T12" fmla="+- 0 17676 17297"/>
                              <a:gd name="T13" fmla="*/ T12 w 800"/>
                              <a:gd name="T14" fmla="+- 0 17717 17297"/>
                              <a:gd name="T15" fmla="*/ T14 w 800"/>
                              <a:gd name="T16" fmla="+- 0 17777 17297"/>
                              <a:gd name="T17" fmla="*/ T16 w 800"/>
                              <a:gd name="T18" fmla="+- 0 17856 17297"/>
                              <a:gd name="T19" fmla="*/ T18 w 800"/>
                              <a:gd name="T20" fmla="+- 0 17916 17297"/>
                              <a:gd name="T21" fmla="*/ T20 w 800"/>
                              <a:gd name="T22" fmla="+- 0 17957 17297"/>
                              <a:gd name="T23" fmla="*/ T22 w 800"/>
                              <a:gd name="T24" fmla="+- 0 18017 17297"/>
                              <a:gd name="T25" fmla="*/ T24 w 800"/>
                              <a:gd name="T26" fmla="+- 0 18096 1729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297" y="6221"/>
                            <a:ext cx="641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641"/>
                              <a:gd name="T2" fmla="+- 0 17556 17297"/>
                              <a:gd name="T3" fmla="*/ T2 w 641"/>
                              <a:gd name="T4" fmla="+- 0 17676 17297"/>
                              <a:gd name="T5" fmla="*/ T4 w 641"/>
                              <a:gd name="T6" fmla="+- 0 17938 17297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077" y="6161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297" y="730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417 17297"/>
                              <a:gd name="T3" fmla="*/ T2 w 800"/>
                              <a:gd name="T4" fmla="+- 0 17537 17297"/>
                              <a:gd name="T5" fmla="*/ T4 w 800"/>
                              <a:gd name="T6" fmla="+- 0 17657 17297"/>
                              <a:gd name="T7" fmla="*/ T6 w 800"/>
                              <a:gd name="T8" fmla="+- 0 17777 17297"/>
                              <a:gd name="T9" fmla="*/ T8 w 800"/>
                              <a:gd name="T10" fmla="+- 0 17897 17297"/>
                              <a:gd name="T11" fmla="*/ T10 w 800"/>
                              <a:gd name="T12" fmla="+- 0 18017 17297"/>
                              <a:gd name="T13" fmla="*/ T12 w 800"/>
                              <a:gd name="T14" fmla="+- 0 18096 1729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4nS3EAAAA2gAAAA8AAABkcnMvZG93bnJldi54bWxEj09rwkAUxO8Fv8PyhN50owVboquIf6Bo&#10;PZgKXp/ZZxLMvg27W5N++64g9DjMzG+Y2aIztbiT85VlBaNhAoI4t7riQsHpezv4AOEDssbaMin4&#10;JQ+Lee9lhqm2LR/pnoVCRAj7FBWUITSplD4vyaAf2oY4elfrDIYoXSG1wzbCTS3HSTKRBiuOCyU2&#10;tCopv2U/RoHLzod2K1f+7fj1vu8uu+R2WW+Ueu13yymIQF34Dz/bn1rBGB5X4g2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4nS3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297;top:222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297;top:222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297;top:277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297;top:277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297;top:331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297;top:331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297;top:385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297;top:385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297;top:567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297;top:6221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8077,6161" to="18077,6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297;top:73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ED20DD" w:rsidRDefault="00F813F0">
      <w:pPr>
        <w:pStyle w:val="BodyText"/>
        <w:spacing w:before="66" w:line="405" w:lineRule="auto"/>
        <w:ind w:left="17359" w:right="248"/>
      </w:pPr>
      <w:r>
        <w:t>Not recommended for LGS Designation Recommended for LGS designation Wildlife Sites</w:t>
      </w:r>
    </w:p>
    <w:p w:rsidR="00ED20DD" w:rsidRDefault="00F813F0">
      <w:pPr>
        <w:pStyle w:val="BodyText"/>
        <w:spacing w:before="4"/>
        <w:ind w:right="107"/>
        <w:jc w:val="right"/>
      </w:pPr>
      <w:r>
        <w:t>Open Space, Sport and Recreation Sites</w:t>
      </w:r>
    </w:p>
    <w:p w:rsidR="00ED20DD" w:rsidRDefault="00F813F0">
      <w:pPr>
        <w:pStyle w:val="Heading1"/>
        <w:spacing w:before="176"/>
        <w:ind w:right="3025" w:firstLine="0"/>
        <w:jc w:val="right"/>
      </w:pPr>
      <w:r>
        <w:t>OS MM Boundary</w:t>
      </w:r>
    </w:p>
    <w:p w:rsidR="00ED20DD" w:rsidRDefault="00F813F0">
      <w:pPr>
        <w:spacing w:before="133"/>
        <w:ind w:right="4199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ED20DD" w:rsidRDefault="00F813F0">
      <w:pPr>
        <w:spacing w:before="170"/>
        <w:ind w:right="4276"/>
        <w:jc w:val="right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ED20DD" w:rsidRDefault="00F813F0">
      <w:pPr>
        <w:pStyle w:val="BodyText"/>
        <w:spacing w:before="224" w:line="405" w:lineRule="auto"/>
        <w:ind w:left="17359" w:right="4061"/>
      </w:pPr>
      <w:r>
        <w:t>District Electoral Parish</w:t>
      </w: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spacing w:before="8"/>
        <w:rPr>
          <w:sz w:val="28"/>
        </w:rPr>
      </w:pPr>
    </w:p>
    <w:p w:rsidR="00ED20DD" w:rsidRDefault="00F813F0">
      <w:pPr>
        <w:spacing w:before="80"/>
        <w:ind w:right="868"/>
        <w:jc w:val="right"/>
        <w:rPr>
          <w:sz w:val="16"/>
        </w:rPr>
      </w:pPr>
      <w:r>
        <w:rPr>
          <w:color w:val="002672"/>
          <w:sz w:val="16"/>
        </w:rPr>
        <w:t>Upper Green</w:t>
      </w: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rPr>
          <w:sz w:val="20"/>
        </w:rPr>
      </w:pPr>
    </w:p>
    <w:p w:rsidR="00ED20DD" w:rsidRDefault="00ED20DD">
      <w:pPr>
        <w:spacing w:before="1"/>
        <w:rPr>
          <w:sz w:val="16"/>
        </w:rPr>
      </w:pPr>
    </w:p>
    <w:p w:rsidR="00ED20DD" w:rsidRDefault="00F813F0">
      <w:pPr>
        <w:spacing w:before="80"/>
        <w:ind w:left="8578" w:right="11457"/>
        <w:jc w:val="center"/>
        <w:rPr>
          <w:sz w:val="16"/>
        </w:rPr>
      </w:pPr>
      <w:r>
        <w:rPr>
          <w:color w:val="002672"/>
          <w:sz w:val="16"/>
        </w:rPr>
        <w:t>Kingston Way, Market Harborough</w:t>
      </w:r>
    </w:p>
    <w:p w:rsidR="00ED20DD" w:rsidRDefault="00F813F0">
      <w:pPr>
        <w:spacing w:before="105"/>
        <w:ind w:left="100" w:right="248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ED20DD">
      <w:type w:val="continuous"/>
      <w:pgSz w:w="23810" w:h="16850" w:orient="landscape"/>
      <w:pgMar w:top="400" w:right="40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DD"/>
    <w:rsid w:val="00ED20DD"/>
    <w:rsid w:val="00F8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hanging="837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hanging="837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6733C2B2</Template>
  <TotalTime>0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2016-05-05T13:54:00Z</dcterms:created>
  <dcterms:modified xsi:type="dcterms:W3CDTF">2016-05-05T13:58:00Z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2016-04-22T00:00:00Z</vt:filetime>
  </property>
</Properties>
</file>