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AB" w:rsidRDefault="001557C7">
      <w:pPr>
        <w:pStyle w:val="Heading1"/>
        <w:spacing w:line="244" w:lineRule="auto"/>
        <w:ind w:left="6883" w:right="5548"/>
      </w:pPr>
      <w:bookmarkStart w:id="0" w:name="_GoBack"/>
      <w:bookmarkEnd w:id="0"/>
      <w:r>
        <w:t xml:space="preserve">Misterton with </w:t>
      </w:r>
      <w:r>
        <w:rPr>
          <w:spacing w:val="-3"/>
        </w:rPr>
        <w:t xml:space="preserve">Walcote </w:t>
      </w:r>
      <w:r>
        <w:t xml:space="preserve">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rPr>
          <w:b/>
          <w:sz w:val="20"/>
        </w:rPr>
      </w:pPr>
    </w:p>
    <w:p w:rsidR="00296FAB" w:rsidRDefault="00296FAB">
      <w:pPr>
        <w:pStyle w:val="BodyText"/>
        <w:spacing w:before="6"/>
        <w:rPr>
          <w:b/>
          <w:sz w:val="25"/>
        </w:rPr>
      </w:pPr>
    </w:p>
    <w:p w:rsidR="00296FAB" w:rsidRDefault="001557C7">
      <w:pPr>
        <w:pStyle w:val="BodyText"/>
        <w:spacing w:before="81"/>
        <w:ind w:left="105" w:right="5548"/>
      </w:pPr>
      <w:r>
        <w:t>Winterfield, Misterton - Spring</w:t>
      </w:r>
    </w:p>
    <w:p w:rsidR="00296FAB" w:rsidRDefault="00296FAB">
      <w:pPr>
        <w:pStyle w:val="BodyText"/>
        <w:spacing w:before="3"/>
        <w:rPr>
          <w:sz w:val="12"/>
        </w:rPr>
      </w:pPr>
    </w:p>
    <w:p w:rsidR="00296FAB" w:rsidRDefault="001557C7">
      <w:pPr>
        <w:pStyle w:val="BodyText"/>
        <w:spacing w:before="80" w:line="381" w:lineRule="auto"/>
        <w:ind w:left="105" w:right="20090"/>
      </w:pPr>
      <w:r>
        <w:t>Winterfield, Misterton - Reedbed Winterfield, Misterton - Spinney</w:t>
      </w:r>
    </w:p>
    <w:p w:rsidR="00296FAB" w:rsidRDefault="00296FAB">
      <w:pPr>
        <w:pStyle w:val="BodyText"/>
        <w:spacing w:before="9"/>
        <w:rPr>
          <w:sz w:val="22"/>
        </w:rPr>
      </w:pPr>
    </w:p>
    <w:p w:rsidR="00296FAB" w:rsidRDefault="001557C7">
      <w:pPr>
        <w:pStyle w:val="BodyText"/>
        <w:ind w:left="107" w:right="5548"/>
      </w:pPr>
      <w:r>
        <w:t>Marshy Grassland, Misterton; Area 1</w:t>
      </w: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rPr>
          <w:sz w:val="20"/>
        </w:rPr>
      </w:pPr>
    </w:p>
    <w:p w:rsidR="00296FAB" w:rsidRDefault="00296FAB">
      <w:pPr>
        <w:pStyle w:val="BodyText"/>
        <w:spacing w:before="10"/>
        <w:rPr>
          <w:sz w:val="26"/>
        </w:rPr>
      </w:pPr>
    </w:p>
    <w:p w:rsidR="00296FAB" w:rsidRDefault="00296FAB">
      <w:pPr>
        <w:rPr>
          <w:sz w:val="26"/>
        </w:rPr>
        <w:sectPr w:rsidR="00296FAB">
          <w:type w:val="continuous"/>
          <w:pgSz w:w="23810" w:h="16850" w:orient="landscape"/>
          <w:pgMar w:top="400" w:right="220" w:bottom="0" w:left="320" w:header="720" w:footer="720" w:gutter="0"/>
          <w:cols w:space="720"/>
        </w:sectPr>
      </w:pPr>
    </w:p>
    <w:p w:rsidR="00296FAB" w:rsidRDefault="001557C7">
      <w:pPr>
        <w:pStyle w:val="BodyText"/>
        <w:spacing w:before="80" w:line="331" w:lineRule="auto"/>
        <w:ind w:left="107" w:right="6921" w:hanging="2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477" y="11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477" y="11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477" y="11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477" y="11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477" y="1225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477" y="1225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477" y="1279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477" y="1279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477" y="14616"/>
                            <a:ext cx="800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800"/>
                              <a:gd name="T2" fmla="+- 0 17556 17477"/>
                              <a:gd name="T3" fmla="*/ T2 w 800"/>
                              <a:gd name="T4" fmla="+- 0 17616 17477"/>
                              <a:gd name="T5" fmla="*/ T4 w 800"/>
                              <a:gd name="T6" fmla="+- 0 17657 17477"/>
                              <a:gd name="T7" fmla="*/ T6 w 800"/>
                              <a:gd name="T8" fmla="+- 0 17717 17477"/>
                              <a:gd name="T9" fmla="*/ T8 w 800"/>
                              <a:gd name="T10" fmla="+- 0 17796 17477"/>
                              <a:gd name="T11" fmla="*/ T10 w 800"/>
                              <a:gd name="T12" fmla="+- 0 17856 17477"/>
                              <a:gd name="T13" fmla="*/ T12 w 800"/>
                              <a:gd name="T14" fmla="+- 0 17897 17477"/>
                              <a:gd name="T15" fmla="*/ T14 w 800"/>
                              <a:gd name="T16" fmla="+- 0 17957 17477"/>
                              <a:gd name="T17" fmla="*/ T16 w 800"/>
                              <a:gd name="T18" fmla="+- 0 18036 17477"/>
                              <a:gd name="T19" fmla="*/ T18 w 800"/>
                              <a:gd name="T20" fmla="+- 0 18096 17477"/>
                              <a:gd name="T21" fmla="*/ T20 w 800"/>
                              <a:gd name="T22" fmla="+- 0 18137 17477"/>
                              <a:gd name="T23" fmla="*/ T22 w 800"/>
                              <a:gd name="T24" fmla="+- 0 18197 17477"/>
                              <a:gd name="T25" fmla="*/ T24 w 800"/>
                              <a:gd name="T26" fmla="+- 0 18276 1747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477" y="15158"/>
                            <a:ext cx="641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641"/>
                              <a:gd name="T2" fmla="+- 0 17736 17477"/>
                              <a:gd name="T3" fmla="*/ T2 w 641"/>
                              <a:gd name="T4" fmla="+- 0 17856 17477"/>
                              <a:gd name="T5" fmla="*/ T4 w 641"/>
                              <a:gd name="T6" fmla="+- 0 18118 1747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257" y="1509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477" y="16245"/>
                            <a:ext cx="800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800"/>
                              <a:gd name="T2" fmla="+- 0 17597 17477"/>
                              <a:gd name="T3" fmla="*/ T2 w 800"/>
                              <a:gd name="T4" fmla="+- 0 17717 17477"/>
                              <a:gd name="T5" fmla="*/ T4 w 800"/>
                              <a:gd name="T6" fmla="+- 0 17837 17477"/>
                              <a:gd name="T7" fmla="*/ T6 w 800"/>
                              <a:gd name="T8" fmla="+- 0 17957 17477"/>
                              <a:gd name="T9" fmla="*/ T8 w 800"/>
                              <a:gd name="T10" fmla="+- 0 18077 17477"/>
                              <a:gd name="T11" fmla="*/ T10 w 800"/>
                              <a:gd name="T12" fmla="+- 0 18197 17477"/>
                              <a:gd name="T13" fmla="*/ T12 w 800"/>
                              <a:gd name="T14" fmla="+- 0 18276 1747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NjjEAAAA2gAAAA8AAABkcnMvZG93bnJldi54bWxEj91qAjEUhO8LvkM4Qu9qVsEiW7PiD0oL&#10;xeLaBzi7OSaLm5Nlk+r27ZtCoZfDzHzDLFeDa8WN+tB4VjCdZCCIa68bNgo+z/unBYgQkTW2nknB&#10;NwVYFaOHJeba3/lEtzIakSAcclRgY+xyKUNtyWGY+I44eRffO4xJ9kbqHu8J7lo5y7Jn6bDhtGCx&#10;o62l+lp+OQXlNB4357mdv7+d7Icxm2p3OFRKPY6H9QuISEP8D/+1X7WCGfxeST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MNjj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477;top:11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477;top:11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477;top:11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477;top:11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477;top:12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477;top:12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477;top:1279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477;top:1279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477;top:1461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477;top:1515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257,15098" to="18257,1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477;top:1624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</w:rPr>
        <w:t>Bufton Allotments - Misterton with Walcote Bufton Playground - Misterton with Walcote</w:t>
      </w:r>
    </w:p>
    <w:p w:rsidR="00296FAB" w:rsidRDefault="001557C7">
      <w:pPr>
        <w:pStyle w:val="BodyText"/>
        <w:spacing w:before="93" w:line="297" w:lineRule="auto"/>
        <w:ind w:left="107" w:right="6679" w:firstLine="1"/>
      </w:pPr>
      <w:r>
        <w:rPr>
          <w:color w:val="002672"/>
        </w:rPr>
        <w:t>Franks Road Allotments - Misterton with Walcote Old School Playing Field - Misterton with Wal</w:t>
      </w:r>
      <w:r>
        <w:rPr>
          <w:color w:val="002672"/>
        </w:rPr>
        <w:t>cote</w:t>
      </w:r>
    </w:p>
    <w:p w:rsidR="00296FAB" w:rsidRDefault="001557C7">
      <w:pPr>
        <w:pStyle w:val="BodyText"/>
        <w:spacing w:line="137" w:lineRule="exact"/>
        <w:ind w:left="624"/>
      </w:pPr>
      <w:r>
        <w:rPr>
          <w:color w:val="002672"/>
        </w:rPr>
        <w:t>Walcote Memorial Garden - Misterton with Walcote</w:t>
      </w: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</w:pPr>
    </w:p>
    <w:p w:rsidR="00296FAB" w:rsidRDefault="00296FAB">
      <w:pPr>
        <w:pStyle w:val="BodyText"/>
        <w:spacing w:before="7"/>
        <w:rPr>
          <w:sz w:val="23"/>
        </w:rPr>
      </w:pPr>
    </w:p>
    <w:p w:rsidR="00296FAB" w:rsidRDefault="001557C7">
      <w:pPr>
        <w:spacing w:before="1"/>
        <w:ind w:left="6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296FAB" w:rsidRDefault="001557C7">
      <w:pPr>
        <w:pStyle w:val="BodyText"/>
        <w:spacing w:before="10"/>
        <w:rPr>
          <w:b/>
          <w:sz w:val="32"/>
        </w:rPr>
      </w:pPr>
      <w:r>
        <w:br w:type="column"/>
      </w:r>
    </w:p>
    <w:p w:rsidR="00296FAB" w:rsidRDefault="001557C7">
      <w:pPr>
        <w:ind w:left="116" w:right="248"/>
        <w:rPr>
          <w:b/>
          <w:sz w:val="40"/>
        </w:rPr>
      </w:pPr>
      <w:r>
        <w:rPr>
          <w:b/>
          <w:sz w:val="40"/>
        </w:rPr>
        <w:t>Legend</w:t>
      </w:r>
    </w:p>
    <w:p w:rsidR="00296FAB" w:rsidRDefault="001557C7">
      <w:pPr>
        <w:pStyle w:val="Heading2"/>
        <w:spacing w:before="270" w:line="405" w:lineRule="auto"/>
        <w:ind w:right="248"/>
      </w:pPr>
      <w:r>
        <w:t>Not recommended for LGS Designation Recommended for LGS designation Wildlife Sites</w:t>
      </w:r>
    </w:p>
    <w:p w:rsidR="00296FAB" w:rsidRDefault="001557C7">
      <w:pPr>
        <w:spacing w:before="4"/>
        <w:ind w:left="1059"/>
        <w:rPr>
          <w:sz w:val="28"/>
        </w:rPr>
      </w:pPr>
      <w:r>
        <w:rPr>
          <w:sz w:val="28"/>
        </w:rPr>
        <w:t>Open Space, Sport and Recreation Sites</w:t>
      </w:r>
    </w:p>
    <w:p w:rsidR="00296FAB" w:rsidRDefault="001557C7">
      <w:pPr>
        <w:spacing w:before="176"/>
        <w:ind w:left="116" w:right="248"/>
        <w:rPr>
          <w:b/>
          <w:sz w:val="37"/>
        </w:rPr>
      </w:pPr>
      <w:r>
        <w:rPr>
          <w:b/>
          <w:sz w:val="37"/>
        </w:rPr>
        <w:t>OS MM Boundary</w:t>
      </w:r>
    </w:p>
    <w:p w:rsidR="00296FAB" w:rsidRDefault="001557C7">
      <w:pPr>
        <w:spacing w:before="133"/>
        <w:ind w:left="116" w:right="248"/>
        <w:rPr>
          <w:b/>
          <w:sz w:val="34"/>
        </w:rPr>
      </w:pPr>
      <w:r>
        <w:rPr>
          <w:b/>
          <w:sz w:val="34"/>
        </w:rPr>
        <w:t>DESCTERM</w:t>
      </w:r>
    </w:p>
    <w:p w:rsidR="00296FAB" w:rsidRDefault="001557C7">
      <w:pPr>
        <w:spacing w:before="170"/>
        <w:ind w:left="105" w:right="248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296FAB" w:rsidRDefault="001557C7">
      <w:pPr>
        <w:pStyle w:val="Heading2"/>
        <w:spacing w:before="224" w:line="405" w:lineRule="auto"/>
        <w:ind w:right="4061"/>
      </w:pPr>
      <w:r>
        <w:t>District Electoral Parish</w:t>
      </w:r>
    </w:p>
    <w:sectPr w:rsidR="00296FAB">
      <w:type w:val="continuous"/>
      <w:pgSz w:w="23810" w:h="16850" w:orient="landscape"/>
      <w:pgMar w:top="400" w:right="220" w:bottom="0" w:left="320" w:header="720" w:footer="720" w:gutter="0"/>
      <w:cols w:num="2" w:space="720" w:equalWidth="0">
        <w:col w:w="10475" w:space="6565"/>
        <w:col w:w="62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AB"/>
    <w:rsid w:val="001557C7"/>
    <w:rsid w:val="0029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8" w:hanging="114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8" w:hanging="114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C82D6909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2016-05-05T14:09:00Z</dcterms:created>
  <dcterms:modified xsi:type="dcterms:W3CDTF">2016-05-05T14:14:00Z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