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DC" w:rsidRDefault="00770BD9">
      <w:pPr>
        <w:pStyle w:val="BodyText"/>
        <w:spacing w:before="37" w:line="244" w:lineRule="auto"/>
        <w:ind w:left="6903" w:right="6761" w:firstLine="211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269875</wp:posOffset>
                </wp:positionH>
                <wp:positionV relativeFrom="page">
                  <wp:posOffset>929640</wp:posOffset>
                </wp:positionV>
                <wp:extent cx="14577060" cy="973963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7060" cy="9739630"/>
                          <a:chOff x="425" y="1464"/>
                          <a:chExt cx="22956" cy="15338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64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81" y="16332"/>
                            <a:ext cx="10015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7268" y="11138"/>
                            <a:ext cx="799" cy="398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7268" y="11138"/>
                            <a:ext cx="799" cy="39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68" y="11680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268" y="11680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268" y="12223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268" y="12223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268" y="12765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268" y="12765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7268" y="14587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47 17268"/>
                              <a:gd name="T3" fmla="*/ T2 w 800"/>
                              <a:gd name="T4" fmla="+- 0 17407 17268"/>
                              <a:gd name="T5" fmla="*/ T4 w 800"/>
                              <a:gd name="T6" fmla="+- 0 17448 17268"/>
                              <a:gd name="T7" fmla="*/ T6 w 800"/>
                              <a:gd name="T8" fmla="+- 0 17508 17268"/>
                              <a:gd name="T9" fmla="*/ T8 w 800"/>
                              <a:gd name="T10" fmla="+- 0 17587 17268"/>
                              <a:gd name="T11" fmla="*/ T10 w 800"/>
                              <a:gd name="T12" fmla="+- 0 17647 17268"/>
                              <a:gd name="T13" fmla="*/ T12 w 800"/>
                              <a:gd name="T14" fmla="+- 0 17688 17268"/>
                              <a:gd name="T15" fmla="*/ T14 w 800"/>
                              <a:gd name="T16" fmla="+- 0 17748 17268"/>
                              <a:gd name="T17" fmla="*/ T16 w 800"/>
                              <a:gd name="T18" fmla="+- 0 17827 17268"/>
                              <a:gd name="T19" fmla="*/ T18 w 800"/>
                              <a:gd name="T20" fmla="+- 0 17887 17268"/>
                              <a:gd name="T21" fmla="*/ T20 w 800"/>
                              <a:gd name="T22" fmla="+- 0 17926 17268"/>
                              <a:gd name="T23" fmla="*/ T22 w 800"/>
                              <a:gd name="T24" fmla="+- 0 17986 17268"/>
                              <a:gd name="T25" fmla="*/ T24 w 800"/>
                              <a:gd name="T26" fmla="+- 0 18067 17268"/>
                              <a:gd name="T27" fmla="*/ T26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139" y="0"/>
                                </a:moveTo>
                                <a:lnTo>
                                  <a:pt x="18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1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619" y="0"/>
                                </a:moveTo>
                                <a:lnTo>
                                  <a:pt x="658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17268" y="15129"/>
                            <a:ext cx="639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639"/>
                              <a:gd name="T2" fmla="+- 0 17527 17268"/>
                              <a:gd name="T3" fmla="*/ T2 w 639"/>
                              <a:gd name="T4" fmla="+- 0 17647 17268"/>
                              <a:gd name="T5" fmla="*/ T4 w 639"/>
                              <a:gd name="T6" fmla="+- 0 17906 17268"/>
                              <a:gd name="T7" fmla="*/ T6 w 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9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79" y="0"/>
                                </a:moveTo>
                                <a:lnTo>
                                  <a:pt x="63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"/>
                        <wps:cNvCnPr/>
                        <wps:spPr bwMode="auto">
                          <a:xfrm>
                            <a:off x="18047" y="1506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E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17268" y="16214"/>
                            <a:ext cx="800" cy="2"/>
                          </a:xfrm>
                          <a:custGeom>
                            <a:avLst/>
                            <a:gdLst>
                              <a:gd name="T0" fmla="+- 0 17268 17268"/>
                              <a:gd name="T1" fmla="*/ T0 w 800"/>
                              <a:gd name="T2" fmla="+- 0 17388 17268"/>
                              <a:gd name="T3" fmla="*/ T2 w 800"/>
                              <a:gd name="T4" fmla="+- 0 17508 17268"/>
                              <a:gd name="T5" fmla="*/ T4 w 800"/>
                              <a:gd name="T6" fmla="+- 0 17628 17268"/>
                              <a:gd name="T7" fmla="*/ T6 w 800"/>
                              <a:gd name="T8" fmla="+- 0 17748 17268"/>
                              <a:gd name="T9" fmla="*/ T8 w 800"/>
                              <a:gd name="T10" fmla="+- 0 17868 17268"/>
                              <a:gd name="T11" fmla="*/ T10 w 800"/>
                              <a:gd name="T12" fmla="+- 0 17986 17268"/>
                              <a:gd name="T13" fmla="*/ T12 w 800"/>
                              <a:gd name="T14" fmla="+- 0 18067 17268"/>
                              <a:gd name="T15" fmla="*/ T14 w 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80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4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718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00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1.25pt;margin-top:73.2pt;width:1147.8pt;height:766.9pt;z-index:-251658240;mso-position-horizontal-relative:page;mso-position-vertical-relative:page" coordorigin="425,1464" coordsize="22956,15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425;top:1464;width:22956;height:14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MJ5DCAAAA2gAAAA8AAABkcnMvZG93bnJldi54bWxEj0GLwjAUhO8L/ofwFrytqR5EqlFkQdSD&#10;K1Z/wKN5tqHNS22irf76zcKCx2FmvmEWq97W4kGtN44VjEcJCOLcacOFgst58zUD4QOyxtoxKXiS&#10;h9Vy8LHAVLuOT/TIQiEihH2KCsoQmlRKn5dk0Y9cQxy9q2sthijbQuoWuwi3tZwkyVRaNBwXSmzo&#10;u6S8yu5Wwa4iuzW3YzZ+HW4/XWW03m8OSg0/+/UcRKA+vMP/7Z1WMIG/K/EG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jCeQwgAAANoAAAAPAAAAAAAAAAAAAAAAAJ8C&#10;AABkcnMvZG93bnJldi54bWxQSwUGAAAAAAQABAD3AAAAjgMAAAAA&#10;">
                  <v:imagedata r:id="rId6" o:title=""/>
                </v:shape>
                <v:rect id="Rectangle 15" o:spid="_x0000_s1028" style="position:absolute;left:881;top:16332;width:1001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rect id="Rectangle 14" o:spid="_x0000_s1029" style="position:absolute;left:17268;top:1113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Ea8EA&#10;AADaAAAADwAAAGRycy9kb3ducmV2LnhtbESPQWvCQBSE7wX/w/IEb3XTGqVEVxFF6VFjoNdH9pnE&#10;Zt+G7DYm/74rCB6HmfmGWW16U4uOWldZVvAxjUAQ51ZXXCjILof3LxDOI2usLZOCgRxs1qO3FSba&#10;3vlMXeoLESDsElRQet8kUrq8JINuahvi4F1ta9AH2RZSt3gPcFPLzyhaSIMVh4USG9qVlP+mf0ZB&#10;Gu3j4ed2lNd9352GeD4rsoyVmoz77RKEp96/ws/2t1YQw+NKu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yRGvBAAAA2gAAAA8AAAAAAAAAAAAAAAAAmAIAAGRycy9kb3du&#10;cmV2LnhtbFBLBQYAAAAABAAEAPUAAACGAwAAAAA=&#10;" fillcolor="#f27f7f" stroked="f"/>
                <v:rect id="Rectangle 13" o:spid="_x0000_s1030" style="position:absolute;left:17268;top:11138;width:799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EW8UA&#10;AADaAAAADwAAAGRycy9kb3ducmV2LnhtbESPT2vCQBTE70K/w/IKvemmYiWNrkGDpc2h4J9evD2y&#10;r0kw+zZktybtp3cFocdhZn7DLNPBNOJCnastK3ieRCCIC6trLhV8Hd/GMQjnkTU2lknBLzlIVw+j&#10;JSba9ryny8GXIkDYJaig8r5NpHRFRQbdxLbEwfu2nUEfZFdK3WEf4KaR0yiaS4M1h4UKW8oqKs6H&#10;H6Pg80jbc4b5LN69bk75+9bnf61W6ulxWC9AeBr8f/je/tAKXuB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URbxQAAANoAAAAPAAAAAAAAAAAAAAAAAJgCAABkcnMv&#10;ZG93bnJldi54bWxQSwUGAAAAAAQABAD1AAAAigMAAAAA&#10;" filled="f" strokecolor="#7f7f7f" strokeweight="2.04pt"/>
                <v:rect id="Rectangle 12" o:spid="_x0000_s1031" style="position:absolute;left:17268;top:1168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9qsIA&#10;AADaAAAADwAAAGRycy9kb3ducmV2LnhtbESP3WrCQBSE7wu+w3KE3tWNYkONriIB0bvWpA9wyB6T&#10;YPZsyG5+6tN3CwUvh5n5htkdJtOIgTpXW1awXEQgiAuray4VfOentw8QziNrbCyTgh9ycNjPXnaY&#10;aDvylYbMlyJA2CWooPK+TaR0RUUG3cK2xMG72c6gD7Irpe5wDHDTyFUUxdJgzWGhwpbSiop71hsF&#10;uXmP8p7T4/KLNtn68XkrzptBqdf5dNyC8DT5Z/i/fdEKYvi7Em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f2qwgAAANoAAAAPAAAAAAAAAAAAAAAAAJgCAABkcnMvZG93&#10;bnJldi54bWxQSwUGAAAAAAQABAD1AAAAhwMAAAAA&#10;" fillcolor="#92b87f" stroked="f"/>
                <v:rect id="Rectangle 11" o:spid="_x0000_s1032" style="position:absolute;left:17268;top:11680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1cMA&#10;AADaAAAADwAAAGRycy9kb3ducmV2LnhtbESPQWsCMRSE7wX/Q3hCbzVbBWu3RhGLUI+uVjw+N6/J&#10;0s3LdhPd9d+bQqHHYWa+YebL3tXiSm2oPCt4HmUgiEuvKzYKDvvN0wxEiMgaa8+k4EYBlovBwxxz&#10;7Tve0bWIRiQIhxwV2BibXMpQWnIYRr4hTt6Xbx3GJFsjdYtdgrtajrNsKh1WnBYsNrS2VH4XF6fg&#10;XHSftlhvq6M5bd/Ly6szP5OjUo/DfvUGIlIf/8N/7Q+t4AV+r6Qb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t1cMAAADaAAAADwAAAAAAAAAAAAAAAACYAgAAZHJzL2Rv&#10;d25yZXYueG1sUEsFBgAAAAAEAAQA9QAAAIgDAAAAAA==&#10;" filled="f" strokecolor="#7f7f7f" strokeweight="3pt"/>
                <v:rect id="Rectangle 10" o:spid="_x0000_s1033" style="position:absolute;left:17268;top:1222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qxb8A&#10;AADaAAAADwAAAGRycy9kb3ducmV2LnhtbERPy4rCMBTdD/gP4QqzGTQdF6LVKFJRslHw8QGX5toW&#10;m5vaZGr9+8lCcHk47+W6t7XoqPWVYwW/4wQEce5MxYWC62U3moHwAdlg7ZgUvMjDejX4WmJq3JNP&#10;1J1DIWII+xQVlCE0qZQ+L8miH7uGOHI311oMEbaFNC0+Y7it5SRJptJixbGhxIaykvL7+c8qOF4S&#10;vX39+Ad386POZKb3u4NW6nvYbxYgAvXhI367tVEQt8Yr8Qb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86rFvwAAANoAAAAPAAAAAAAAAAAAAAAAAJgCAABkcnMvZG93bnJl&#10;di54bWxQSwUGAAAAAAQABAD1AAAAhAMAAAAA&#10;" fillcolor="#bcf1f4" stroked="f"/>
                <v:rect id="Rectangle 9" o:spid="_x0000_s1034" style="position:absolute;left:17268;top:12223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l2sIA&#10;AADaAAAADwAAAGRycy9kb3ducmV2LnhtbESPzWrDMBCE74G+g9hCb7EcH0rtRglJwbQHX/IDvS7W&#10;xjKxVq6kxs7bV4VCj8PMfMOst7MdxI186B0rWGU5COLW6Z47BedTvXwBESKyxsExKbhTgO3mYbHG&#10;SruJD3Q7xk4kCIcKFZgYx0rK0BqyGDI3Eifv4rzFmKTvpPY4JbgdZJHnz9Jiz2nB4Ehvhtrr8dsq&#10;aBr25X0uVj3uvyZzOtT8/jko9fQ4715BRJrjf/iv/aEVlPB7Jd0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OXawgAAANoAAAAPAAAAAAAAAAAAAAAAAJgCAABkcnMvZG93&#10;bnJldi54bWxQSwUGAAAAAAQABAD1AAAAhwMAAAAA&#10;" filled="f" strokecolor="#6d6d6d" strokeweight=".36pt"/>
                <v:rect id="Rectangle 8" o:spid="_x0000_s1035" style="position:absolute;left:17268;top:1276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/88QA&#10;AADbAAAADwAAAGRycy9kb3ducmV2LnhtbESPQU/DMAyF70j7D5GRdmMpOwxUlk0T06RCL2MwzqYx&#10;bUXjlCRby7/Hh0m72XrP731erkfXqTOF2Ho2cD/LQBFX3rZcG/h43909gooJ2WLnmQz8UYT1anKz&#10;xNz6gd/ofEi1khCOORpoUupzrWPVkMM48z2xaN8+OEyyhlrbgIOEu07Ps2yhHbYsDQ329NxQ9XM4&#10;OQOf5fF12Bz3RdieYsm/vnwpHr6Mmd6OmydQicZ0NV+uCyv4Qi+/yAB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WP/PEAAAA2wAAAA8AAAAAAAAAAAAAAAAAmAIAAGRycy9k&#10;b3ducmV2LnhtbFBLBQYAAAAABAAEAPUAAACJAwAAAAA=&#10;" fillcolor="#ccf27f" stroked="f"/>
                <v:rect id="Rectangle 7" o:spid="_x0000_s1036" style="position:absolute;left:17268;top:12765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4Lm8EA&#10;AADbAAAADwAAAGRycy9kb3ducmV2LnhtbERPS4vCMBC+L/gfwgje1lRB0WoUFV32tIuvg7ehGZti&#10;M6lNrPXfbxYW9jYf33Pmy9aWoqHaF44VDPoJCOLM6YJzBafj7n0CwgdkjaVjUvAiD8tF522OqXZP&#10;3lNzCLmIIexTVGBCqFIpfWbIou+7ijhyV1dbDBHWudQ1PmO4LeUwScbSYsGxwWBFG0PZ7fCwCj6a&#10;yy3b0Xl0nJhpuH9v1+7rbpTqddvVDESgNvyL/9yfOs4fwO8v8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C5vBAAAA2wAAAA8AAAAAAAAAAAAAAAAAmAIAAGRycy9kb3du&#10;cmV2LnhtbFBLBQYAAAAABAAEAPUAAACGAwAAAAA=&#10;" filled="f" strokecolor="#b7b7b7" strokeweight="2.04pt"/>
                <v:shape id="AutoShape 6" o:spid="_x0000_s1037" style="position:absolute;left:17268;top:14587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sc8EA&#10;AADbAAAADwAAAGRycy9kb3ducmV2LnhtbERPTWvCQBC9F/wPywi9NZsaKBpdpQhCD1WoSrwO2TEJ&#10;ZmfD7mpSf71bKHibx/ucxWowrbiR841lBe9JCoK4tLrhSsHxsHmbgvABWWNrmRT8kofVcvSywFzb&#10;nn/otg+ViCHsc1RQh9DlUvqyJoM+sR1x5M7WGQwRukpqh30MN62cpOmHNNhwbKixo3VN5WV/NQpO&#10;u7vpi/t3Rq7YVpnJtkW5mSn1Oh4+5yACDeEp/nd/6Th/An+/x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J7HPBAAAA2wAAAA8AAAAAAAAAAAAAAAAAmAIAAGRycy9kb3du&#10;cmV2LnhtbFBLBQYAAAAABAAEAPUAAACGAwAAAAA=&#10;" path="m,l79,t60,l180,t60,l319,t60,l420,t60,l559,t60,l658,t60,l799,e" filled="f" strokecolor="#e50000" strokeweight="1.44pt">
                  <v:path arrowok="t" o:connecttype="custom" o:connectlocs="0,0;79,0;139,0;180,0;240,0;319,0;379,0;420,0;480,0;559,0;619,0;658,0;718,0;799,0" o:connectangles="0,0,0,0,0,0,0,0,0,0,0,0,0,0"/>
                </v:shape>
                <v:shape id="AutoShape 5" o:spid="_x0000_s1038" style="position:absolute;left:17268;top:15129;width:639;height:2;visibility:visible;mso-wrap-style:square;v-text-anchor:top" coordsize="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e778A&#10;AADbAAAADwAAAGRycy9kb3ducmV2LnhtbERPS4vCMBC+C/6HMII3TVVWtBpF98F6EqpevA3N2Fab&#10;SWmytv57syB4m4/vOct1a0pxp9oVlhWMhhEI4tTqgjMFp+PPYAbCeWSNpWVS8CAH61W3s8RY24YT&#10;uh98JkIIuxgV5N5XsZQuzcmgG9qKOHAXWxv0AdaZ1DU2IdyUchxFU2mw4NCQY0WfOaW3w59RMN9v&#10;TZZIQx/b4ut6xoaj79uvUv1eu1mA8NT6t/jl3ukwfwL/v4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rN7vvwAAANsAAAAPAAAAAAAAAAAAAAAAAJgCAABkcnMvZG93bnJl&#10;di54bWxQSwUGAAAAAAQABAD1AAAAhAMAAAAA&#10;" path="m,l259,m379,l638,e" filled="f" strokecolor="#e50000" strokeweight="6pt">
                  <v:path arrowok="t" o:connecttype="custom" o:connectlocs="0,0;259,0;379,0;638,0" o:connectangles="0,0,0,0"/>
                </v:shape>
                <v:line id="Line 4" o:spid="_x0000_s1039" style="position:absolute;visibility:visible;mso-wrap-style:square" from="18047,15069" to="18047,15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ACMAAAADbAAAADwAAAGRycy9kb3ducmV2LnhtbERPTYvCMBC9C/sfwix403RFRLpGEWVB&#10;QVislb0OydgWm0lpYq3/fiMI3ubxPmex6m0tOmp95VjB1zgBQaydqbhQkJ9+RnMQPiAbrB2Tggd5&#10;WC0/BgtMjbvzkbosFCKGsE9RQRlCk0rpdUkW/dg1xJG7uNZiiLAtpGnxHsNtLSdJMpMWK44NJTa0&#10;KUlfs5tVcPnzs+3NnR+/+7zOtkV3WGs9V2r42a+/QQTqw1v8cu9MnD+F5y/xALn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6AAjAAAAA2wAAAA8AAAAAAAAAAAAAAAAA&#10;oQIAAGRycy9kb3ducmV2LnhtbFBLBQYAAAAABAAEAPkAAACOAwAAAAA=&#10;" strokecolor="#e50000" strokeweight="2.04pt"/>
                <v:shape id="AutoShape 3" o:spid="_x0000_s1040" style="position:absolute;left:17268;top:16214;width:800;height:2;visibility:visible;mso-wrap-style:square;v-text-anchor:top" coordsize="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V88MA&#10;AADbAAAADwAAAGRycy9kb3ducmV2LnhtbERPS2vCQBC+F/wPywi9lLqx2FJSVxFBFHoQtQ9yG7Jj&#10;NpidDdmppv++KxS8zcf3nOm89406UxfrwAbGowwUcRlszZWBj8Pq8RVUFGSLTWAy8EsR5rPB3RRz&#10;Gy68o/NeKpVCOOZowIm0udaxdOQxjkJLnLhj6DxKgl2lbYeXFO4b/ZRlL9pjzanBYUtLR+Vp/+MN&#10;FF+rYvdNW9d/vj8Ua5FJu8GJMffDfvEGSqiXm/jfvbFp/jNcf0kH6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DV88MAAADbAAAADwAAAAAAAAAAAAAAAACYAgAAZHJzL2Rv&#10;d25yZXYueG1sUEsFBgAAAAAEAAQA9QAAAIgDAAAAAA==&#10;" path="m,l120,m240,l360,m480,l600,m718,r81,e" filled="f" strokecolor="#a900e5" strokeweight="2.04pt">
                  <v:path arrowok="t" o:connecttype="custom" o:connectlocs="0,0;120,0;240,0;360,0;480,0;600,0;718,0;799,0" o:connectangles="0,0,0,0,0,0,0,0"/>
                </v:shape>
                <w10:wrap anchorx="page" anchory="page"/>
              </v:group>
            </w:pict>
          </mc:Fallback>
        </mc:AlternateContent>
      </w:r>
      <w:r>
        <w:t xml:space="preserve">Owston OSSR sites, LGS sites and Wildlife Sites Note the LGS sites are proposals only at Sept </w:t>
      </w:r>
      <w:r>
        <w:rPr>
          <w:spacing w:val="60"/>
        </w:rPr>
        <w:t xml:space="preserve"> </w:t>
      </w:r>
      <w:r>
        <w:t>2015</w:t>
      </w:r>
    </w:p>
    <w:p w:rsidR="001814DC" w:rsidRDefault="001814DC">
      <w:pPr>
        <w:spacing w:before="5"/>
        <w:rPr>
          <w:b/>
          <w:sz w:val="12"/>
        </w:rPr>
      </w:pPr>
    </w:p>
    <w:tbl>
      <w:tblPr>
        <w:tblW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2139"/>
        <w:gridCol w:w="4711"/>
        <w:gridCol w:w="3165"/>
        <w:gridCol w:w="3771"/>
        <w:gridCol w:w="2165"/>
        <w:gridCol w:w="6549"/>
      </w:tblGrid>
      <w:tr w:rsidR="001814DC">
        <w:trPr>
          <w:trHeight w:hRule="exact" w:val="14908"/>
        </w:trPr>
        <w:tc>
          <w:tcPr>
            <w:tcW w:w="2595" w:type="dxa"/>
            <w:gridSpan w:val="2"/>
            <w:tcBorders>
              <w:right w:val="nil"/>
            </w:tcBorders>
          </w:tcPr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spacing w:before="9"/>
              <w:rPr>
                <w:b/>
                <w:sz w:val="17"/>
              </w:rPr>
            </w:pPr>
          </w:p>
          <w:p w:rsidR="001814DC" w:rsidRDefault="00770BD9">
            <w:pPr>
              <w:pStyle w:val="TableParagraph"/>
              <w:spacing w:before="1"/>
              <w:ind w:left="-9"/>
              <w:rPr>
                <w:sz w:val="16"/>
              </w:rPr>
            </w:pPr>
            <w:r>
              <w:rPr>
                <w:color w:val="002672"/>
                <w:sz w:val="16"/>
              </w:rPr>
              <w:t>Tilton Railway Cutting</w:t>
            </w:r>
          </w:p>
        </w:tc>
        <w:tc>
          <w:tcPr>
            <w:tcW w:w="4711" w:type="dxa"/>
            <w:tcBorders>
              <w:left w:val="nil"/>
              <w:right w:val="nil"/>
            </w:tcBorders>
          </w:tcPr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770BD9">
            <w:pPr>
              <w:pStyle w:val="TableParagraph"/>
              <w:spacing w:before="112"/>
              <w:ind w:left="1055"/>
              <w:rPr>
                <w:sz w:val="16"/>
              </w:rPr>
            </w:pPr>
            <w:r>
              <w:rPr>
                <w:color w:val="002672"/>
                <w:sz w:val="16"/>
              </w:rPr>
              <w:t>St Andrews Church - Owston and Newbold</w:t>
            </w:r>
          </w:p>
        </w:tc>
        <w:tc>
          <w:tcPr>
            <w:tcW w:w="6936" w:type="dxa"/>
            <w:gridSpan w:val="2"/>
            <w:tcBorders>
              <w:left w:val="nil"/>
              <w:right w:val="nil"/>
            </w:tcBorders>
          </w:tcPr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4"/>
              </w:rPr>
            </w:pPr>
          </w:p>
          <w:p w:rsidR="001814DC" w:rsidRDefault="00770BD9">
            <w:pPr>
              <w:pStyle w:val="TableParagraph"/>
              <w:ind w:left="3717" w:right="1186"/>
              <w:rPr>
                <w:sz w:val="16"/>
              </w:rPr>
            </w:pPr>
            <w:r>
              <w:rPr>
                <w:color w:val="002672"/>
                <w:sz w:val="16"/>
              </w:rPr>
              <w:t>Owston Woods</w:t>
            </w: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1814DC" w:rsidRDefault="00770BD9">
            <w:pPr>
              <w:pStyle w:val="TableParagraph"/>
              <w:spacing w:line="182" w:lineRule="exact"/>
              <w:ind w:left="2579" w:right="2440"/>
              <w:jc w:val="center"/>
              <w:rPr>
                <w:sz w:val="16"/>
              </w:rPr>
            </w:pPr>
            <w:r>
              <w:rPr>
                <w:sz w:val="16"/>
              </w:rPr>
              <w:t>Sauvey Woodlands area 8</w:t>
            </w:r>
          </w:p>
          <w:p w:rsidR="001814DC" w:rsidRDefault="00770BD9">
            <w:pPr>
              <w:pStyle w:val="TableParagraph"/>
              <w:spacing w:line="379" w:lineRule="auto"/>
              <w:ind w:left="1732" w:right="1186" w:firstLine="1627"/>
              <w:rPr>
                <w:sz w:val="16"/>
              </w:rPr>
            </w:pPr>
            <w:r>
              <w:rPr>
                <w:sz w:val="16"/>
              </w:rPr>
              <w:t>Sauvey Woodlands area 7 Sauvey Woodlands area 1</w:t>
            </w:r>
          </w:p>
          <w:p w:rsidR="001814DC" w:rsidRDefault="00770BD9">
            <w:pPr>
              <w:pStyle w:val="TableParagraph"/>
              <w:spacing w:line="150" w:lineRule="exact"/>
              <w:ind w:left="3746" w:right="1186"/>
              <w:rPr>
                <w:sz w:val="16"/>
              </w:rPr>
            </w:pPr>
            <w:r>
              <w:rPr>
                <w:sz w:val="16"/>
              </w:rPr>
              <w:t>Sauvey Woodlands area 4</w:t>
            </w:r>
          </w:p>
          <w:p w:rsidR="001814DC" w:rsidRDefault="00770BD9">
            <w:pPr>
              <w:pStyle w:val="TableParagraph"/>
              <w:tabs>
                <w:tab w:val="left" w:pos="4427"/>
              </w:tabs>
              <w:spacing w:before="3" w:line="206" w:lineRule="exact"/>
              <w:ind w:left="4494" w:right="566" w:hanging="3869"/>
              <w:rPr>
                <w:sz w:val="16"/>
              </w:rPr>
            </w:pPr>
            <w:r>
              <w:rPr>
                <w:position w:val="4"/>
                <w:sz w:val="16"/>
              </w:rPr>
              <w:t>Brook</w:t>
            </w:r>
            <w:r>
              <w:rPr>
                <w:spacing w:val="-2"/>
                <w:position w:val="4"/>
                <w:sz w:val="16"/>
              </w:rPr>
              <w:t xml:space="preserve"> </w:t>
            </w:r>
            <w:r>
              <w:rPr>
                <w:position w:val="4"/>
                <w:sz w:val="16"/>
              </w:rPr>
              <w:t>Farm</w:t>
            </w:r>
            <w:r>
              <w:rPr>
                <w:spacing w:val="-2"/>
                <w:position w:val="4"/>
                <w:sz w:val="16"/>
              </w:rPr>
              <w:t xml:space="preserve"> </w:t>
            </w:r>
            <w:r>
              <w:rPr>
                <w:position w:val="4"/>
                <w:sz w:val="16"/>
              </w:rPr>
              <w:t>Meadow</w:t>
            </w:r>
            <w:r>
              <w:rPr>
                <w:position w:val="4"/>
                <w:sz w:val="16"/>
              </w:rPr>
              <w:tab/>
            </w:r>
            <w:r>
              <w:rPr>
                <w:sz w:val="16"/>
              </w:rPr>
              <w:t>Sauvey Woodlands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area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Sauvey Woodlands area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  <w:p w:rsidR="001814DC" w:rsidRDefault="00770BD9">
            <w:pPr>
              <w:pStyle w:val="TableParagraph"/>
              <w:spacing w:line="113" w:lineRule="exact"/>
              <w:ind w:left="2265" w:right="1186"/>
              <w:rPr>
                <w:sz w:val="16"/>
              </w:rPr>
            </w:pPr>
            <w:r>
              <w:rPr>
                <w:sz w:val="16"/>
              </w:rPr>
              <w:t>Sauvey Woodlands area 3</w:t>
            </w:r>
          </w:p>
        </w:tc>
        <w:tc>
          <w:tcPr>
            <w:tcW w:w="2165" w:type="dxa"/>
            <w:tcBorders>
              <w:left w:val="nil"/>
              <w:right w:val="nil"/>
            </w:tcBorders>
          </w:tcPr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rPr>
                <w:b/>
                <w:sz w:val="16"/>
              </w:rPr>
            </w:pPr>
          </w:p>
          <w:p w:rsidR="001814DC" w:rsidRDefault="001814D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814DC" w:rsidRDefault="00770BD9">
            <w:pPr>
              <w:pStyle w:val="TableParagraph"/>
              <w:spacing w:before="1"/>
              <w:ind w:left="568"/>
              <w:rPr>
                <w:sz w:val="16"/>
              </w:rPr>
            </w:pPr>
            <w:r>
              <w:rPr>
                <w:color w:val="002672"/>
                <w:sz w:val="16"/>
              </w:rPr>
              <w:t>Withcote Chapel</w:t>
            </w:r>
          </w:p>
        </w:tc>
        <w:tc>
          <w:tcPr>
            <w:tcW w:w="6549" w:type="dxa"/>
            <w:tcBorders>
              <w:left w:val="nil"/>
            </w:tcBorders>
          </w:tcPr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1814DC">
            <w:pPr>
              <w:pStyle w:val="TableParagraph"/>
              <w:rPr>
                <w:b/>
                <w:sz w:val="40"/>
              </w:rPr>
            </w:pPr>
          </w:p>
          <w:p w:rsidR="001814DC" w:rsidRDefault="00770BD9">
            <w:pPr>
              <w:pStyle w:val="TableParagraph"/>
              <w:spacing w:before="237"/>
              <w:ind w:left="436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 w:rsidR="001814DC" w:rsidRDefault="00770BD9">
            <w:pPr>
              <w:pStyle w:val="TableParagraph"/>
              <w:spacing w:before="270" w:line="403" w:lineRule="auto"/>
              <w:ind w:left="1377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 w:rsidR="001814DC" w:rsidRDefault="00770BD9">
            <w:pPr>
              <w:pStyle w:val="TableParagraph"/>
              <w:spacing w:before="7"/>
              <w:ind w:left="1377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 w:rsidR="001814DC" w:rsidRDefault="00770BD9">
            <w:pPr>
              <w:pStyle w:val="TableParagraph"/>
              <w:spacing w:before="176"/>
              <w:ind w:left="436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 w:rsidR="001814DC" w:rsidRDefault="00770BD9">
            <w:pPr>
              <w:pStyle w:val="TableParagraph"/>
              <w:spacing w:before="133"/>
              <w:ind w:left="436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 w:rsidR="001814DC" w:rsidRDefault="00770BD9">
            <w:pPr>
              <w:pStyle w:val="TableParagraph"/>
              <w:spacing w:before="170"/>
              <w:ind w:left="425"/>
              <w:rPr>
                <w:sz w:val="28"/>
              </w:rPr>
            </w:pPr>
            <w:r>
              <w:rPr>
                <w:color w:val="E50000"/>
                <w:w w:val="225"/>
                <w:sz w:val="6"/>
              </w:rPr>
              <w:t xml:space="preserve"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 w:rsidR="001814DC" w:rsidRDefault="00770BD9">
            <w:pPr>
              <w:pStyle w:val="TableParagraph"/>
              <w:tabs>
                <w:tab w:val="left" w:pos="4041"/>
              </w:tabs>
              <w:spacing w:before="220"/>
              <w:ind w:left="1578" w:right="-8"/>
              <w:rPr>
                <w:sz w:val="16"/>
              </w:rPr>
            </w:pPr>
            <w:r>
              <w:rPr>
                <w:position w:val="-2"/>
                <w:sz w:val="28"/>
              </w:rPr>
              <w:t>istrict</w:t>
            </w:r>
            <w:r>
              <w:rPr>
                <w:position w:val="-2"/>
                <w:sz w:val="28"/>
              </w:rPr>
              <w:tab/>
            </w:r>
            <w:r>
              <w:rPr>
                <w:sz w:val="16"/>
              </w:rPr>
              <w:t xml:space="preserve">Mature Ash </w:t>
            </w:r>
            <w:r>
              <w:rPr>
                <w:spacing w:val="-3"/>
                <w:sz w:val="16"/>
              </w:rPr>
              <w:t xml:space="preserve">Tree </w:t>
            </w:r>
            <w:r>
              <w:rPr>
                <w:sz w:val="16"/>
              </w:rPr>
              <w:t>1, Withcote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z w:val="16"/>
              </w:rPr>
              <w:t>Lodge</w:t>
            </w:r>
          </w:p>
          <w:p w:rsidR="001814DC" w:rsidRDefault="00770BD9">
            <w:pPr>
              <w:pStyle w:val="TableParagraph"/>
              <w:spacing w:before="6" w:line="540" w:lineRule="atLeast"/>
              <w:ind w:left="1377" w:right="4053"/>
              <w:rPr>
                <w:sz w:val="28"/>
              </w:rPr>
            </w:pPr>
            <w:r>
              <w:rPr>
                <w:sz w:val="28"/>
              </w:rPr>
              <w:t>Electoral Parish</w:t>
            </w:r>
          </w:p>
        </w:tc>
      </w:tr>
      <w:tr w:rsidR="001814DC">
        <w:trPr>
          <w:trHeight w:hRule="exact" w:val="430"/>
        </w:trPr>
        <w:tc>
          <w:tcPr>
            <w:tcW w:w="456" w:type="dxa"/>
            <w:tcBorders>
              <w:left w:val="nil"/>
              <w:bottom w:val="nil"/>
              <w:right w:val="single" w:sz="3" w:space="0" w:color="000000"/>
            </w:tcBorders>
          </w:tcPr>
          <w:p w:rsidR="001814DC" w:rsidRDefault="001814DC"/>
        </w:tc>
        <w:tc>
          <w:tcPr>
            <w:tcW w:w="10015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814DC" w:rsidRDefault="00770BD9"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485" w:type="dxa"/>
            <w:gridSpan w:val="3"/>
            <w:tcBorders>
              <w:left w:val="single" w:sz="3" w:space="0" w:color="000000"/>
              <w:bottom w:val="nil"/>
              <w:right w:val="nil"/>
            </w:tcBorders>
          </w:tcPr>
          <w:p w:rsidR="001814DC" w:rsidRDefault="001814DC"/>
        </w:tc>
      </w:tr>
    </w:tbl>
    <w:p w:rsidR="00000000" w:rsidRDefault="00770BD9"/>
    <w:sectPr w:rsidR="00000000">
      <w:type w:val="continuous"/>
      <w:pgSz w:w="23810" w:h="16850" w:orient="landscape"/>
      <w:pgMar w:top="400" w:right="30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DC"/>
    <w:rsid w:val="001814DC"/>
    <w:rsid w:val="0077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</w:pPr>
    <w:rPr>
      <w:b/>
      <w:bCs/>
      <w:sz w:val="37"/>
      <w:szCs w:val="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604B60D4</Template>
  <TotalTime>0</TotalTime>
  <Pages>2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2016-05-05T14:31:00Z</dcterms:created>
  <dcterms:modified xsi:type="dcterms:W3CDTF">2016-05-05T14:34:00Z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2016-04-26T00:00:00Z</vt:filetime>
  </property>
</Properties>
</file>