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EF6" w:rsidRDefault="009E621F">
      <w:pPr>
        <w:pStyle w:val="BodyText"/>
        <w:spacing w:before="37" w:line="244" w:lineRule="auto"/>
        <w:ind w:left="6903" w:right="6761" w:firstLine="2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929640</wp:posOffset>
                </wp:positionV>
                <wp:extent cx="14577060" cy="973963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7060" cy="9739630"/>
                          <a:chOff x="425" y="1464"/>
                          <a:chExt cx="22956" cy="1533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68" y="11138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68" y="11138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68" y="1168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68" y="1168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68" y="1222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68" y="1222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68" y="12765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68" y="12765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7268" y="14587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47 17268"/>
                              <a:gd name="T3" fmla="*/ T2 w 800"/>
                              <a:gd name="T4" fmla="+- 0 17407 17268"/>
                              <a:gd name="T5" fmla="*/ T4 w 800"/>
                              <a:gd name="T6" fmla="+- 0 17448 17268"/>
                              <a:gd name="T7" fmla="*/ T6 w 800"/>
                              <a:gd name="T8" fmla="+- 0 17508 17268"/>
                              <a:gd name="T9" fmla="*/ T8 w 800"/>
                              <a:gd name="T10" fmla="+- 0 17587 17268"/>
                              <a:gd name="T11" fmla="*/ T10 w 800"/>
                              <a:gd name="T12" fmla="+- 0 17647 17268"/>
                              <a:gd name="T13" fmla="*/ T12 w 800"/>
                              <a:gd name="T14" fmla="+- 0 17688 17268"/>
                              <a:gd name="T15" fmla="*/ T14 w 800"/>
                              <a:gd name="T16" fmla="+- 0 17748 17268"/>
                              <a:gd name="T17" fmla="*/ T16 w 800"/>
                              <a:gd name="T18" fmla="+- 0 17827 17268"/>
                              <a:gd name="T19" fmla="*/ T18 w 800"/>
                              <a:gd name="T20" fmla="+- 0 17887 17268"/>
                              <a:gd name="T21" fmla="*/ T20 w 800"/>
                              <a:gd name="T22" fmla="+- 0 17926 17268"/>
                              <a:gd name="T23" fmla="*/ T22 w 800"/>
                              <a:gd name="T24" fmla="+- 0 17986 17268"/>
                              <a:gd name="T25" fmla="*/ T24 w 800"/>
                              <a:gd name="T26" fmla="+- 0 18067 1726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17268" y="15129"/>
                            <a:ext cx="639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639"/>
                              <a:gd name="T2" fmla="+- 0 17527 17268"/>
                              <a:gd name="T3" fmla="*/ T2 w 639"/>
                              <a:gd name="T4" fmla="+- 0 17647 17268"/>
                              <a:gd name="T5" fmla="*/ T4 w 639"/>
                              <a:gd name="T6" fmla="+- 0 17906 17268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18047" y="1506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17268" y="16214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88 17268"/>
                              <a:gd name="T3" fmla="*/ T2 w 800"/>
                              <a:gd name="T4" fmla="+- 0 17508 17268"/>
                              <a:gd name="T5" fmla="*/ T4 w 800"/>
                              <a:gd name="T6" fmla="+- 0 17628 17268"/>
                              <a:gd name="T7" fmla="*/ T6 w 800"/>
                              <a:gd name="T8" fmla="+- 0 17748 17268"/>
                              <a:gd name="T9" fmla="*/ T8 w 800"/>
                              <a:gd name="T10" fmla="+- 0 17868 17268"/>
                              <a:gd name="T11" fmla="*/ T10 w 800"/>
                              <a:gd name="T12" fmla="+- 0 17986 17268"/>
                              <a:gd name="T13" fmla="*/ T12 w 800"/>
                              <a:gd name="T14" fmla="+- 0 18067 1726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25pt;margin-top:73.2pt;width:1147.8pt;height:766.9pt;z-index:-251658240;mso-position-horizontal-relative:page;mso-position-vertical-relative:page" coordorigin="425,1464" coordsize="22956,1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e1bCAAAA2gAAAA8AAABkcnMvZG93bnJldi54bWxEj0GLwjAUhO+C/yG8BW+argdZu6ZF1IJ6&#10;EHQX1uOjebbF5qU0Uau/fiMIHoeZ+YaZpZ2pxZVaV1lW8DmKQBDnVldcKPj9yYZfIJxH1lhbJgV3&#10;cpAm/d4MY21vvKfrwRciQNjFqKD0vomldHlJBt3INsTBO9nWoA+yLaRu8RbgppbjKJpIgxWHhRIb&#10;WpSUnw8XEyjR4rgrMqZttsr+HpPNNF9OtVKDj27+DcJT59/hV3utFYzheSXcAJ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8ntWwgAAANoAAAAPAAAAAAAAAAAAAAAAAJ8C&#10;AABkcnMvZG93bnJldi54bWxQSwUGAAAAAAQABAD3AAAAjgMAAAAA&#10;">
                  <v:imagedata r:id="rId6" o:title=""/>
                </v:shape>
                <v:rect id="Rectangle 15" o:spid="_x0000_s1028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14" o:spid="_x0000_s1029" style="position:absolute;left:17268;top:1113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a8EA&#10;AADaAAAADwAAAGRycy9kb3ducmV2LnhtbESPQWvCQBSE7wX/w/IEb3XTGqVEVxFF6VFjoNdH9pnE&#10;Zt+G7DYm/74rCB6HmfmGWW16U4uOWldZVvAxjUAQ51ZXXCjILof3LxDOI2usLZOCgRxs1qO3FSba&#10;3vlMXeoLESDsElRQet8kUrq8JINuahvi4F1ta9AH2RZSt3gPcFPLzyhaSIMVh4USG9qVlP+mf0ZB&#10;Gu3j4ed2lNd9352GeD4rsoyVmoz77RKEp96/ws/2t1YQw+NKu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RGvBAAAA2gAAAA8AAAAAAAAAAAAAAAAAmAIAAGRycy9kb3du&#10;cmV2LnhtbFBLBQYAAAAABAAEAPUAAACGAwAAAAA=&#10;" fillcolor="#f27f7f" stroked="f"/>
                <v:rect id="Rectangle 13" o:spid="_x0000_s1030" style="position:absolute;left:17268;top:1113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EW8UA&#10;AADaAAAADwAAAGRycy9kb3ducmV2LnhtbESPT2vCQBTE70K/w/IKvemmYiWNrkGDpc2h4J9evD2y&#10;r0kw+zZktybtp3cFocdhZn7DLNPBNOJCnastK3ieRCCIC6trLhV8Hd/GMQjnkTU2lknBLzlIVw+j&#10;JSba9ryny8GXIkDYJaig8r5NpHRFRQbdxLbEwfu2nUEfZFdK3WEf4KaR0yiaS4M1h4UKW8oqKs6H&#10;H6Pg80jbc4b5LN69bk75+9bnf61W6ulxWC9AeBr8f/je/tAKXuB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RbxQAAANoAAAAPAAAAAAAAAAAAAAAAAJgCAABkcnMv&#10;ZG93bnJldi54bWxQSwUGAAAAAAQABAD1AAAAigMAAAAA&#10;" filled="f" strokecolor="#7f7f7f" strokeweight="2.04pt"/>
                <v:rect id="Rectangle 12" o:spid="_x0000_s1031" style="position:absolute;left:17268;top:1168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9qsIA&#10;AADaAAAADwAAAGRycy9kb3ducmV2LnhtbESP3WrCQBSE7wu+w3KE3tWNYkONriIB0bvWpA9wyB6T&#10;YPZsyG5+6tN3CwUvh5n5htkdJtOIgTpXW1awXEQgiAuray4VfOentw8QziNrbCyTgh9ycNjPXnaY&#10;aDvylYbMlyJA2CWooPK+TaR0RUUG3cK2xMG72c6gD7Irpe5wDHDTyFUUxdJgzWGhwpbSiop71hsF&#10;uXmP8p7T4/KLNtn68XkrzptBqdf5dNyC8DT5Z/i/fdEKYvi7Em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f2qwgAAANoAAAAPAAAAAAAAAAAAAAAAAJgCAABkcnMvZG93&#10;bnJldi54bWxQSwUGAAAAAAQABAD1AAAAhwMAAAAA&#10;" fillcolor="#92b87f" stroked="f"/>
                <v:rect id="Rectangle 11" o:spid="_x0000_s1032" style="position:absolute;left:17268;top:1168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1cMA&#10;AADaAAAADwAAAGRycy9kb3ducmV2LnhtbESPQWsCMRSE7wX/Q3hCbzVbBWu3RhGLUI+uVjw+N6/J&#10;0s3LdhPd9d+bQqHHYWa+YebL3tXiSm2oPCt4HmUgiEuvKzYKDvvN0wxEiMgaa8+k4EYBlovBwxxz&#10;7Tve0bWIRiQIhxwV2BibXMpQWnIYRr4hTt6Xbx3GJFsjdYtdgrtajrNsKh1WnBYsNrS2VH4XF6fg&#10;XHSftlhvq6M5bd/Ly6szP5OjUo/DfvUGIlIf/8N/7Q+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t1cMAAADaAAAADwAAAAAAAAAAAAAAAACYAgAAZHJzL2Rv&#10;d25yZXYueG1sUEsFBgAAAAAEAAQA9QAAAIgDAAAAAA==&#10;" filled="f" strokecolor="#7f7f7f" strokeweight="3pt"/>
                <v:rect id="Rectangle 10" o:spid="_x0000_s1033" style="position:absolute;left:17268;top:1222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qxb8A&#10;AADaAAAADwAAAGRycy9kb3ducmV2LnhtbERPy4rCMBTdD/gP4QqzGTQdF6LVKFJRslHw8QGX5toW&#10;m5vaZGr9+8lCcHk47+W6t7XoqPWVYwW/4wQEce5MxYWC62U3moHwAdlg7ZgUvMjDejX4WmJq3JNP&#10;1J1DIWII+xQVlCE0qZQ+L8miH7uGOHI311oMEbaFNC0+Y7it5SRJptJixbGhxIaykvL7+c8qOF4S&#10;vX39+Ad386POZKb3u4NW6nvYbxYgAvXhI367tVEQt8Yr8Qb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86rFvwAAANoAAAAPAAAAAAAAAAAAAAAAAJgCAABkcnMvZG93bnJl&#10;di54bWxQSwUGAAAAAAQABAD1AAAAhAMAAAAA&#10;" fillcolor="#bcf1f4" stroked="f"/>
                <v:rect id="Rectangle 9" o:spid="_x0000_s1034" style="position:absolute;left:17268;top:1222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l2sIA&#10;AADaAAAADwAAAGRycy9kb3ducmV2LnhtbESPzWrDMBCE74G+g9hCb7EcH0rtRglJwbQHX/IDvS7W&#10;xjKxVq6kxs7bV4VCj8PMfMOst7MdxI186B0rWGU5COLW6Z47BedTvXwBESKyxsExKbhTgO3mYbHG&#10;SruJD3Q7xk4kCIcKFZgYx0rK0BqyGDI3Eifv4rzFmKTvpPY4JbgdZJHnz9Jiz2nB4Ehvhtrr8dsq&#10;aBr25X0uVj3uvyZzOtT8/jko9fQ4715BRJrjf/iv/aEVlPB7Jd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OXawgAAANoAAAAPAAAAAAAAAAAAAAAAAJgCAABkcnMvZG93&#10;bnJldi54bWxQSwUGAAAAAAQABAD1AAAAhwMAAAAA&#10;" filled="f" strokecolor="#6d6d6d" strokeweight=".36pt"/>
                <v:rect id="Rectangle 8" o:spid="_x0000_s1035" style="position:absolute;left:17268;top:1276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/88QA&#10;AADbAAAADwAAAGRycy9kb3ducmV2LnhtbESPQU/DMAyF70j7D5GRdmMpOwxUlk0T06RCL2MwzqYx&#10;bUXjlCRby7/Hh0m72XrP731erkfXqTOF2Ho2cD/LQBFX3rZcG/h43909gooJ2WLnmQz8UYT1anKz&#10;xNz6gd/ofEi1khCOORpoUupzrWPVkMM48z2xaN8+OEyyhlrbgIOEu07Ps2yhHbYsDQ329NxQ9XM4&#10;OQOf5fF12Bz3RdieYsm/vnwpHr6Mmd6OmydQicZ0NV+uCyv4Qi+/yAB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P/PEAAAA2wAAAA8AAAAAAAAAAAAAAAAAmAIAAGRycy9k&#10;b3ducmV2LnhtbFBLBQYAAAAABAAEAPUAAACJAwAAAAA=&#10;" fillcolor="#ccf27f" stroked="f"/>
                <v:rect id="Rectangle 7" o:spid="_x0000_s1036" style="position:absolute;left:17268;top:1276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Lm8EA&#10;AADbAAAADwAAAGRycy9kb3ducmV2LnhtbERPS4vCMBC+L/gfwgje1lRB0WoUFV32tIuvg7ehGZti&#10;M6lNrPXfbxYW9jYf33Pmy9aWoqHaF44VDPoJCOLM6YJzBafj7n0CwgdkjaVjUvAiD8tF522OqXZP&#10;3lNzCLmIIexTVGBCqFIpfWbIou+7ijhyV1dbDBHWudQ1PmO4LeUwScbSYsGxwWBFG0PZ7fCwCj6a&#10;yy3b0Xl0nJhpuH9v1+7rbpTqddvVDESgNvyL/9yfOs4fwO8v8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C5vBAAAA2wAAAA8AAAAAAAAAAAAAAAAAmAIAAGRycy9kb3du&#10;cmV2LnhtbFBLBQYAAAAABAAEAPUAAACGAwAAAAA=&#10;" filled="f" strokecolor="#b7b7b7" strokeweight="2.04pt"/>
                <v:shape id="AutoShape 6" o:spid="_x0000_s1037" style="position:absolute;left:17268;top:1458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sc8EA&#10;AADbAAAADwAAAGRycy9kb3ducmV2LnhtbERPTWvCQBC9F/wPywi9NZsaKBpdpQhCD1WoSrwO2TEJ&#10;ZmfD7mpSf71bKHibx/ucxWowrbiR841lBe9JCoK4tLrhSsHxsHmbgvABWWNrmRT8kofVcvSywFzb&#10;nn/otg+ViCHsc1RQh9DlUvqyJoM+sR1x5M7WGQwRukpqh30MN62cpOmHNNhwbKixo3VN5WV/NQpO&#10;u7vpi/t3Rq7YVpnJtkW5mSn1Oh4+5yACDeEp/nd/6Th/An+/x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J7HPBAAAA2wAAAA8AAAAAAAAAAAAAAAAAmAIAAGRycy9kb3du&#10;cmV2LnhtbFBLBQYAAAAABAAEAPUAAACGAwAAAAA=&#10;" path="m,l79,t60,l180,t60,l319,t60,l420,t60,l559,t60,l658,t60,l799,e" filled="f" strokecolor="#e50000" strokeweight="1.44pt">
                  <v:path arrowok="t" o:connecttype="custom" o:connectlocs="0,0;79,0;139,0;180,0;240,0;319,0;379,0;420,0;480,0;559,0;619,0;658,0;718,0;799,0" o:connectangles="0,0,0,0,0,0,0,0,0,0,0,0,0,0"/>
                </v:shape>
                <v:shape id="AutoShape 5" o:spid="_x0000_s1038" style="position:absolute;left:17268;top:15129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e778A&#10;AADbAAAADwAAAGRycy9kb3ducmV2LnhtbERPS4vCMBC+C/6HMII3TVVWtBpF98F6EqpevA3N2Fab&#10;SWmytv57syB4m4/vOct1a0pxp9oVlhWMhhEI4tTqgjMFp+PPYAbCeWSNpWVS8CAH61W3s8RY24YT&#10;uh98JkIIuxgV5N5XsZQuzcmgG9qKOHAXWxv0AdaZ1DU2IdyUchxFU2mw4NCQY0WfOaW3w59RMN9v&#10;TZZIQx/b4ut6xoaj79uvUv1eu1mA8NT6t/jl3ukwfwL/v4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rN7vvwAAANsAAAAPAAAAAAAAAAAAAAAAAJgCAABkcnMvZG93bnJl&#10;di54bWxQSwUGAAAAAAQABAD1AAAAhAMAAAAA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39" style="position:absolute;visibility:visible;mso-wrap-style:square" from="18047,15069" to="18047,1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ACMAAAADbAAAADwAAAGRycy9kb3ducmV2LnhtbERPTYvCMBC9C/sfwix403RFRLpGEWVB&#10;QVislb0OydgWm0lpYq3/fiMI3ubxPmex6m0tOmp95VjB1zgBQaydqbhQkJ9+RnMQPiAbrB2Tggd5&#10;WC0/BgtMjbvzkbosFCKGsE9RQRlCk0rpdUkW/dg1xJG7uNZiiLAtpGnxHsNtLSdJMpMWK44NJTa0&#10;KUlfs5tVcPnzs+3NnR+/+7zOtkV3WGs9V2r42a+/QQTqw1v8cu9MnD+F5y/x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6AAjAAAAA2wAAAA8AAAAAAAAAAAAAAAAA&#10;oQIAAGRycy9kb3ducmV2LnhtbFBLBQYAAAAABAAEAPkAAACOAwAAAAA=&#10;" strokecolor="#e50000" strokeweight="2.04pt"/>
                <v:shape id="AutoShape 3" o:spid="_x0000_s1040" style="position:absolute;left:17268;top:16214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V88MA&#10;AADbAAAADwAAAGRycy9kb3ducmV2LnhtbERPS2vCQBC+F/wPywi9lLqx2FJSVxFBFHoQtQ9yG7Jj&#10;NpidDdmppv++KxS8zcf3nOm89406UxfrwAbGowwUcRlszZWBj8Pq8RVUFGSLTWAy8EsR5rPB3RRz&#10;Gy68o/NeKpVCOOZowIm0udaxdOQxjkJLnLhj6DxKgl2lbYeXFO4b/ZRlL9pjzanBYUtLR+Vp/+MN&#10;FF+rYvdNW9d/vj8Ua5FJu8GJMffDfvEGSqiXm/jfvbFp/jN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V88MAAADbAAAADwAAAAAAAAAAAAAAAACYAgAAZHJzL2Rv&#10;d25yZXYueG1sUEsFBgAAAAAEAAQA9QAAAIgDAAAAAA==&#10;" path="m,l120,m240,l360,m480,l600,m718,r81,e" filled="f" strokecolor="#a900e5" strokeweight="2.04pt">
                  <v:path arrowok="t" o:connecttype="custom" o:connectlocs="0,0;120,0;240,0;360,0;480,0;600,0;718,0;799,0" o:connectangles="0,0,0,0,0,0,0,0"/>
                </v:shape>
                <w10:wrap anchorx="page" anchory="page"/>
              </v:group>
            </w:pict>
          </mc:Fallback>
        </mc:AlternateContent>
      </w:r>
      <w:proofErr w:type="spellStart"/>
      <w:r>
        <w:t>Owston</w:t>
      </w:r>
      <w:proofErr w:type="spellEnd"/>
      <w:r>
        <w:t xml:space="preserve">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24EF6" w:rsidRDefault="00A24EF6">
      <w:pPr>
        <w:spacing w:before="5"/>
        <w:rPr>
          <w:b/>
          <w:sz w:val="12"/>
        </w:rPr>
      </w:pPr>
    </w:p>
    <w:tbl>
      <w:tblPr>
        <w:tblW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015"/>
        <w:gridCol w:w="6036"/>
        <w:gridCol w:w="6449"/>
      </w:tblGrid>
      <w:tr w:rsidR="00A24EF6">
        <w:trPr>
          <w:trHeight w:hRule="exact" w:val="14908"/>
        </w:trPr>
        <w:tc>
          <w:tcPr>
            <w:tcW w:w="456" w:type="dxa"/>
            <w:tcBorders>
              <w:right w:val="nil"/>
            </w:tcBorders>
          </w:tcPr>
          <w:p w:rsidR="00A24EF6" w:rsidRDefault="00A24EF6"/>
        </w:tc>
        <w:tc>
          <w:tcPr>
            <w:tcW w:w="10015" w:type="dxa"/>
            <w:tcBorders>
              <w:left w:val="nil"/>
              <w:right w:val="nil"/>
            </w:tcBorders>
          </w:tcPr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24EF6" w:rsidRDefault="009E621F">
            <w:pPr>
              <w:pStyle w:val="TableParagraph"/>
              <w:spacing w:before="1"/>
              <w:ind w:left="2407"/>
              <w:rPr>
                <w:sz w:val="16"/>
              </w:rPr>
            </w:pPr>
            <w:r>
              <w:rPr>
                <w:color w:val="002672"/>
                <w:sz w:val="16"/>
              </w:rPr>
              <w:t xml:space="preserve">St Andrews Church - </w:t>
            </w:r>
            <w:proofErr w:type="spellStart"/>
            <w:r>
              <w:rPr>
                <w:color w:val="002672"/>
                <w:sz w:val="16"/>
              </w:rPr>
              <w:t>Owston</w:t>
            </w:r>
            <w:proofErr w:type="spellEnd"/>
            <w:r>
              <w:rPr>
                <w:color w:val="002672"/>
                <w:sz w:val="16"/>
              </w:rPr>
              <w:t xml:space="preserve"> and Newbold</w:t>
            </w:r>
          </w:p>
        </w:tc>
        <w:tc>
          <w:tcPr>
            <w:tcW w:w="6036" w:type="dxa"/>
            <w:tcBorders>
              <w:left w:val="nil"/>
              <w:right w:val="nil"/>
            </w:tcBorders>
          </w:tcPr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24EF6" w:rsidRDefault="009E621F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Dean Bank Fa</w:t>
            </w:r>
            <w:bookmarkStart w:id="0" w:name="_GoBack"/>
            <w:bookmarkEnd w:id="0"/>
            <w:r>
              <w:rPr>
                <w:sz w:val="16"/>
              </w:rPr>
              <w:t>rm West</w:t>
            </w:r>
          </w:p>
        </w:tc>
        <w:tc>
          <w:tcPr>
            <w:tcW w:w="6449" w:type="dxa"/>
            <w:tcBorders>
              <w:left w:val="nil"/>
            </w:tcBorders>
          </w:tcPr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9E621F">
            <w:pPr>
              <w:pStyle w:val="TableParagraph"/>
              <w:spacing w:before="112"/>
              <w:ind w:left="18" w:right="4504"/>
              <w:jc w:val="center"/>
              <w:rPr>
                <w:sz w:val="16"/>
              </w:rPr>
            </w:pPr>
            <w:r>
              <w:rPr>
                <w:sz w:val="16"/>
              </w:rPr>
              <w:t>Deane Bank Farm; Area A</w:t>
            </w: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A24EF6" w:rsidRDefault="009E621F">
            <w:pPr>
              <w:pStyle w:val="TableParagraph"/>
              <w:ind w:left="692"/>
              <w:rPr>
                <w:sz w:val="16"/>
              </w:rPr>
            </w:pPr>
            <w:r>
              <w:rPr>
                <w:sz w:val="16"/>
              </w:rPr>
              <w:t>Deane Bank Farm; Area C</w:t>
            </w: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16"/>
              </w:rPr>
            </w:pPr>
          </w:p>
          <w:p w:rsidR="00A24EF6" w:rsidRDefault="00A24EF6">
            <w:pPr>
              <w:pStyle w:val="TableParagraph"/>
              <w:rPr>
                <w:b/>
                <w:sz w:val="20"/>
              </w:rPr>
            </w:pPr>
          </w:p>
          <w:p w:rsidR="00A24EF6" w:rsidRDefault="009E621F">
            <w:pPr>
              <w:pStyle w:val="TableParagraph"/>
              <w:spacing w:before="1"/>
              <w:ind w:left="335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 w:rsidR="00A24EF6" w:rsidRDefault="009E621F">
            <w:pPr>
              <w:pStyle w:val="TableParagraph"/>
              <w:spacing w:before="270" w:line="403" w:lineRule="auto"/>
              <w:ind w:left="1276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 w:rsidR="00A24EF6" w:rsidRDefault="009E621F">
            <w:pPr>
              <w:pStyle w:val="TableParagraph"/>
              <w:spacing w:before="7"/>
              <w:ind w:left="1276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 w:rsidR="00A24EF6" w:rsidRDefault="009E621F">
            <w:pPr>
              <w:pStyle w:val="TableParagraph"/>
              <w:spacing w:before="176"/>
              <w:ind w:left="335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 w:rsidR="00A24EF6" w:rsidRDefault="009E621F">
            <w:pPr>
              <w:pStyle w:val="TableParagraph"/>
              <w:spacing w:before="133"/>
              <w:ind w:left="335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 w:rsidR="00A24EF6" w:rsidRDefault="009E621F">
            <w:pPr>
              <w:pStyle w:val="TableParagraph"/>
              <w:spacing w:before="170"/>
              <w:ind w:left="325"/>
              <w:rPr>
                <w:sz w:val="28"/>
              </w:rPr>
            </w:pPr>
            <w:r>
              <w:rPr>
                <w:color w:val="E50000"/>
                <w:w w:val="225"/>
                <w:sz w:val="6"/>
              </w:rPr>
              <w:t xml:space="preserve"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 w:rsidR="00A24EF6" w:rsidRDefault="009E621F">
            <w:pPr>
              <w:pStyle w:val="TableParagraph"/>
              <w:spacing w:before="6" w:line="540" w:lineRule="atLeast"/>
              <w:ind w:left="1276" w:right="4053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 w:rsidR="00A24EF6">
        <w:trPr>
          <w:trHeight w:hRule="exact" w:val="430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 w:rsidR="00A24EF6" w:rsidRDefault="00A24EF6"/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24EF6" w:rsidRDefault="009E621F"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 w:rsidR="00A24EF6" w:rsidRDefault="00A24EF6"/>
        </w:tc>
      </w:tr>
    </w:tbl>
    <w:p w:rsidR="00000000" w:rsidRDefault="009E621F"/>
    <w:sectPr w:rsidR="00000000">
      <w:type w:val="continuous"/>
      <w:pgSz w:w="23810" w:h="16850" w:orient="landscape"/>
      <w:pgMar w:top="400" w:right="3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F6"/>
    <w:rsid w:val="009E621F"/>
    <w:rsid w:val="00A2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D0456B4D</Template>
  <TotalTime>1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2016-05-05T14:30:00Z</dcterms:created>
  <dcterms:modified xsi:type="dcterms:W3CDTF">2016-05-05T14:33:00Z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